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424"/>
        <w:gridCol w:w="296"/>
        <w:gridCol w:w="631"/>
        <w:gridCol w:w="2313"/>
        <w:gridCol w:w="424"/>
        <w:gridCol w:w="2947"/>
        <w:gridCol w:w="358"/>
        <w:gridCol w:w="3306"/>
      </w:tblGrid>
      <w:tr w:rsidR="00E77B5E" w:rsidRPr="00AE68A8" w14:paraId="7006C12A" w14:textId="77777777" w:rsidTr="00545922">
        <w:trPr>
          <w:trHeight w:val="2112"/>
        </w:trPr>
        <w:tc>
          <w:tcPr>
            <w:tcW w:w="3664" w:type="dxa"/>
            <w:gridSpan w:val="4"/>
            <w:vMerge w:val="restart"/>
            <w:tcBorders>
              <w:bottom w:val="nil"/>
            </w:tcBorders>
            <w:tcMar>
              <w:left w:w="0" w:type="dxa"/>
              <w:right w:w="0" w:type="dxa"/>
            </w:tcMar>
          </w:tcPr>
          <w:p w14:paraId="775CAC33" w14:textId="77777777" w:rsidR="00E77B5E" w:rsidRPr="00AE68A8" w:rsidRDefault="0033018F" w:rsidP="00AE68A8">
            <w:r w:rsidRPr="0016269C">
              <w:rPr>
                <w:noProof/>
              </w:rPr>
              <w:drawing>
                <wp:anchor distT="0" distB="0" distL="114300" distR="114300" simplePos="0" relativeHeight="251658240" behindDoc="1" locked="0" layoutInCell="1" allowOverlap="1" wp14:anchorId="6CB32814" wp14:editId="30157D81">
                  <wp:simplePos x="0" y="0"/>
                  <wp:positionH relativeFrom="column">
                    <wp:posOffset>1270</wp:posOffset>
                  </wp:positionH>
                  <wp:positionV relativeFrom="page">
                    <wp:posOffset>0</wp:posOffset>
                  </wp:positionV>
                  <wp:extent cx="1699260" cy="1699260"/>
                  <wp:effectExtent l="0" t="0" r="0" b="0"/>
                  <wp:wrapThrough wrapText="bothSides">
                    <wp:wrapPolygon edited="0">
                      <wp:start x="0" y="0"/>
                      <wp:lineTo x="0" y="21309"/>
                      <wp:lineTo x="21309" y="21309"/>
                      <wp:lineTo x="21309" y="0"/>
                      <wp:lineTo x="0" y="0"/>
                    </wp:wrapPolygon>
                  </wp:wrapThrough>
                  <wp:docPr id="7" name="Picture 1" descr="NETF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FCP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4" w:type="dxa"/>
            <w:vMerge w:val="restart"/>
            <w:tcBorders>
              <w:bottom w:val="nil"/>
            </w:tcBorders>
          </w:tcPr>
          <w:p w14:paraId="3947272D" w14:textId="77777777" w:rsidR="00E77B5E" w:rsidRPr="00AE68A8" w:rsidRDefault="00E77B5E" w:rsidP="0033018F">
            <w:pPr>
              <w:ind w:right="-432"/>
            </w:pPr>
          </w:p>
        </w:tc>
        <w:tc>
          <w:tcPr>
            <w:tcW w:w="6611" w:type="dxa"/>
            <w:gridSpan w:val="3"/>
            <w:tcBorders>
              <w:bottom w:val="nil"/>
            </w:tcBorders>
          </w:tcPr>
          <w:p w14:paraId="79B6AC8E" w14:textId="77777777" w:rsidR="00E77B5E" w:rsidRPr="00AE68A8" w:rsidRDefault="0033018F" w:rsidP="0033018F">
            <w:pPr>
              <w:pStyle w:val="Title"/>
            </w:pPr>
            <w:r>
              <w:t xml:space="preserve">Tobacco </w:t>
            </w:r>
            <w:r w:rsidR="00545922">
              <w:t>Free Resources</w:t>
            </w:r>
            <w:r>
              <w:t xml:space="preserve"> </w:t>
            </w:r>
          </w:p>
        </w:tc>
      </w:tr>
      <w:tr w:rsidR="00E77B5E" w:rsidRPr="00AE68A8" w14:paraId="7E4CD8EF" w14:textId="77777777" w:rsidTr="00545922">
        <w:trPr>
          <w:trHeight w:val="884"/>
        </w:trPr>
        <w:tc>
          <w:tcPr>
            <w:tcW w:w="3664" w:type="dxa"/>
            <w:gridSpan w:val="4"/>
            <w:vMerge/>
          </w:tcPr>
          <w:p w14:paraId="4E2D5295" w14:textId="77777777" w:rsidR="00E77B5E" w:rsidRPr="00AE68A8" w:rsidRDefault="00E77B5E" w:rsidP="00AE68A8"/>
        </w:tc>
        <w:tc>
          <w:tcPr>
            <w:tcW w:w="424" w:type="dxa"/>
            <w:vMerge/>
          </w:tcPr>
          <w:p w14:paraId="3BC5EE61" w14:textId="77777777" w:rsidR="00E77B5E" w:rsidRPr="00AE68A8" w:rsidRDefault="00E77B5E" w:rsidP="00AE68A8"/>
        </w:tc>
        <w:tc>
          <w:tcPr>
            <w:tcW w:w="3305" w:type="dxa"/>
            <w:gridSpan w:val="2"/>
            <w:vAlign w:val="bottom"/>
          </w:tcPr>
          <w:p w14:paraId="3356C752" w14:textId="77777777" w:rsidR="00E77B5E" w:rsidRPr="00AE68A8" w:rsidRDefault="00E77B5E" w:rsidP="0033018F">
            <w:pPr>
              <w:pStyle w:val="Contact"/>
              <w:spacing w:before="100" w:beforeAutospacing="1" w:after="100" w:afterAutospacing="1"/>
              <w:ind w:left="-720" w:right="-576"/>
            </w:pPr>
          </w:p>
        </w:tc>
        <w:tc>
          <w:tcPr>
            <w:tcW w:w="3306" w:type="dxa"/>
            <w:vAlign w:val="bottom"/>
          </w:tcPr>
          <w:p w14:paraId="23296497" w14:textId="77777777" w:rsidR="00E77B5E" w:rsidRPr="00AE68A8" w:rsidRDefault="00E77B5E" w:rsidP="009B591F">
            <w:pPr>
              <w:pStyle w:val="Contact"/>
            </w:pPr>
          </w:p>
          <w:p w14:paraId="0604B97E" w14:textId="77777777" w:rsidR="00E77B5E" w:rsidRPr="00AE68A8" w:rsidRDefault="00E77B5E" w:rsidP="0033018F">
            <w:pPr>
              <w:pStyle w:val="Contact"/>
            </w:pPr>
          </w:p>
        </w:tc>
      </w:tr>
      <w:tr w:rsidR="00E77B5E" w:rsidRPr="00AE68A8" w14:paraId="4FF2F73A" w14:textId="77777777" w:rsidTr="00545922">
        <w:trPr>
          <w:trHeight w:val="705"/>
        </w:trPr>
        <w:tc>
          <w:tcPr>
            <w:tcW w:w="3664" w:type="dxa"/>
            <w:gridSpan w:val="4"/>
            <w:vMerge/>
          </w:tcPr>
          <w:p w14:paraId="652B3192" w14:textId="77777777" w:rsidR="00E77B5E" w:rsidRPr="00AE68A8" w:rsidRDefault="00E77B5E" w:rsidP="00AE68A8"/>
        </w:tc>
        <w:tc>
          <w:tcPr>
            <w:tcW w:w="424" w:type="dxa"/>
            <w:vMerge/>
          </w:tcPr>
          <w:p w14:paraId="4519ABD8" w14:textId="77777777" w:rsidR="00E77B5E" w:rsidRPr="00AE68A8" w:rsidRDefault="00E77B5E" w:rsidP="00AE68A8"/>
        </w:tc>
        <w:tc>
          <w:tcPr>
            <w:tcW w:w="6611" w:type="dxa"/>
            <w:gridSpan w:val="3"/>
            <w:vMerge w:val="restart"/>
          </w:tcPr>
          <w:p w14:paraId="04E25656" w14:textId="77777777" w:rsidR="0033018F" w:rsidRPr="0033018F" w:rsidRDefault="0033018F" w:rsidP="0033018F">
            <w:pPr>
              <w:rPr>
                <w:b/>
                <w:bCs/>
                <w:i/>
                <w:u w:val="single"/>
              </w:rPr>
            </w:pPr>
            <w:r w:rsidRPr="0067405B">
              <w:rPr>
                <w:b/>
                <w:bCs/>
                <w:i/>
                <w:u w:val="single"/>
              </w:rPr>
              <w:t>For Schools and Educators</w:t>
            </w:r>
          </w:p>
          <w:p w14:paraId="7A16E50D" w14:textId="3B3E8C15" w:rsidR="0033018F" w:rsidRPr="0067405B" w:rsidRDefault="0033018F" w:rsidP="0033018F">
            <w:pPr>
              <w:numPr>
                <w:ilvl w:val="0"/>
                <w:numId w:val="3"/>
              </w:numPr>
              <w:spacing w:after="0"/>
            </w:pPr>
            <w:r>
              <w:t xml:space="preserve">Handouts about vaping and quit resource are available free of charge at the Mass Clearing House. These materials are for </w:t>
            </w:r>
            <w:r w:rsidRPr="0067405B">
              <w:t xml:space="preserve">Mass residents, </w:t>
            </w:r>
            <w:r>
              <w:t xml:space="preserve">health, </w:t>
            </w:r>
            <w:r w:rsidRPr="0067405B">
              <w:t xml:space="preserve">social services providers and educators.  </w:t>
            </w:r>
            <w:hyperlink r:id="rId12" w:history="1">
              <w:r w:rsidRPr="0067405B">
                <w:rPr>
                  <w:rStyle w:val="Hyperlink"/>
                </w:rPr>
                <w:t>https://massclearinghouse.ehs.state.ma.us/</w:t>
              </w:r>
            </w:hyperlink>
            <w:r w:rsidRPr="0067405B">
              <w:t xml:space="preserve"> </w:t>
            </w:r>
          </w:p>
          <w:p w14:paraId="5B5E0C52" w14:textId="77777777" w:rsidR="0033018F" w:rsidRDefault="00565A43" w:rsidP="0033018F">
            <w:pPr>
              <w:numPr>
                <w:ilvl w:val="0"/>
                <w:numId w:val="3"/>
              </w:numPr>
              <w:spacing w:after="0"/>
            </w:pPr>
            <w:hyperlink r:id="rId13" w:history="1">
              <w:r w:rsidR="0033018F">
                <w:rPr>
                  <w:rStyle w:val="Hyperlink"/>
                </w:rPr>
                <w:t>Massachusetts Health Promotion Clearinghouse</w:t>
              </w:r>
            </w:hyperlink>
            <w:r w:rsidR="0033018F">
              <w:rPr>
                <w:rStyle w:val="Hyperlink"/>
              </w:rPr>
              <w:t xml:space="preserve">. </w:t>
            </w:r>
          </w:p>
          <w:p w14:paraId="420B9582" w14:textId="77777777" w:rsidR="0033018F" w:rsidRDefault="0033018F" w:rsidP="0033018F">
            <w:pPr>
              <w:numPr>
                <w:ilvl w:val="1"/>
                <w:numId w:val="3"/>
              </w:numPr>
              <w:spacing w:after="0"/>
            </w:pPr>
            <w:r>
              <w:rPr>
                <w:rStyle w:val="Hyperlink"/>
              </w:rPr>
              <w:t>New: </w:t>
            </w:r>
            <w:hyperlink r:id="rId14" w:history="1">
              <w:r>
                <w:rPr>
                  <w:rStyle w:val="Hyperlink"/>
                </w:rPr>
                <w:t>Quitting Vaping: Information for Youth Brochure</w:t>
              </w:r>
            </w:hyperlink>
          </w:p>
          <w:p w14:paraId="51736F65" w14:textId="77777777" w:rsidR="0033018F" w:rsidRDefault="0033018F" w:rsidP="0033018F">
            <w:pPr>
              <w:numPr>
                <w:ilvl w:val="1"/>
                <w:numId w:val="3"/>
              </w:numPr>
              <w:spacing w:after="0"/>
              <w:rPr>
                <w:rStyle w:val="Hyperlink"/>
              </w:rPr>
            </w:pPr>
            <w:r>
              <w:rPr>
                <w:rStyle w:val="Hyperlink"/>
              </w:rPr>
              <w:t>New: </w:t>
            </w:r>
            <w:hyperlink r:id="rId15" w:history="1">
              <w:r>
                <w:rPr>
                  <w:rStyle w:val="Hyperlink"/>
                </w:rPr>
                <w:t>Vaping Cessation: A Guide for School Nurses and Counselors to Help Youth Who Vape</w:t>
              </w:r>
            </w:hyperlink>
          </w:p>
          <w:p w14:paraId="5485675B" w14:textId="77777777" w:rsidR="0033018F" w:rsidRDefault="00565A43" w:rsidP="0033018F">
            <w:pPr>
              <w:pStyle w:val="ListParagraph"/>
              <w:numPr>
                <w:ilvl w:val="0"/>
                <w:numId w:val="3"/>
              </w:numPr>
              <w:spacing w:before="100" w:beforeAutospacing="1" w:after="100" w:afterAutospacing="1"/>
            </w:pPr>
            <w:hyperlink r:id="rId16" w:history="1">
              <w:r w:rsidR="0033018F">
                <w:rPr>
                  <w:rStyle w:val="Hyperlink"/>
                </w:rPr>
                <w:t>My Life My Quit</w:t>
              </w:r>
            </w:hyperlink>
          </w:p>
          <w:p w14:paraId="1CDAFCF4" w14:textId="77777777" w:rsidR="0033018F" w:rsidRPr="0033018F" w:rsidRDefault="00565A43" w:rsidP="0033018F">
            <w:pPr>
              <w:pStyle w:val="ListParagraph"/>
              <w:numPr>
                <w:ilvl w:val="0"/>
                <w:numId w:val="3"/>
              </w:numPr>
              <w:spacing w:before="100" w:beforeAutospacing="1" w:after="100" w:afterAutospacing="1"/>
            </w:pPr>
            <w:hyperlink r:id="rId17" w:history="1">
              <w:r w:rsidR="0033018F">
                <w:rPr>
                  <w:rStyle w:val="Hyperlink"/>
                </w:rPr>
                <w:t>This is Quitting</w:t>
              </w:r>
            </w:hyperlink>
          </w:p>
          <w:p w14:paraId="1826EFE4" w14:textId="77777777" w:rsidR="0033018F" w:rsidRPr="0067405B" w:rsidRDefault="0033018F" w:rsidP="0033018F">
            <w:pPr>
              <w:rPr>
                <w:b/>
                <w:bCs/>
                <w:i/>
                <w:u w:val="single"/>
              </w:rPr>
            </w:pPr>
            <w:r w:rsidRPr="0067405B">
              <w:rPr>
                <w:b/>
                <w:bCs/>
                <w:i/>
                <w:u w:val="single"/>
              </w:rPr>
              <w:t xml:space="preserve">Vaping Curriculum for educators: </w:t>
            </w:r>
          </w:p>
          <w:p w14:paraId="28CDA9BD" w14:textId="77777777" w:rsidR="0033018F" w:rsidRDefault="0033018F" w:rsidP="0033018F">
            <w:pPr>
              <w:pStyle w:val="ListParagraph"/>
              <w:numPr>
                <w:ilvl w:val="0"/>
                <w:numId w:val="5"/>
              </w:numPr>
              <w:spacing w:before="100" w:beforeAutospacing="1" w:after="100" w:afterAutospacing="1"/>
              <w:rPr>
                <w:bCs/>
              </w:rPr>
            </w:pPr>
            <w:r w:rsidRPr="0067405B">
              <w:rPr>
                <w:bCs/>
              </w:rPr>
              <w:t xml:space="preserve">Guest speakers are not recommended as one-time presentations are not found to be effective. We recommend implementing an evidence-based program on vaping. Mass.gov has a school toolkit with lots of information. </w:t>
            </w:r>
            <w:hyperlink r:id="rId18" w:tgtFrame="_blank" w:history="1">
              <w:r w:rsidRPr="0067405B">
                <w:rPr>
                  <w:rStyle w:val="Hyperlink"/>
                  <w:bCs/>
                </w:rPr>
                <w:t>You can find it here!</w:t>
              </w:r>
            </w:hyperlink>
          </w:p>
          <w:p w14:paraId="74F57C11" w14:textId="77777777" w:rsidR="0033018F" w:rsidRPr="0067405B" w:rsidRDefault="0033018F" w:rsidP="0033018F">
            <w:pPr>
              <w:pStyle w:val="ListParagraph"/>
              <w:numPr>
                <w:ilvl w:val="0"/>
                <w:numId w:val="5"/>
              </w:numPr>
              <w:spacing w:before="100" w:beforeAutospacing="1" w:after="100" w:afterAutospacing="1"/>
              <w:rPr>
                <w:bCs/>
              </w:rPr>
            </w:pPr>
            <w:r w:rsidRPr="0067405B">
              <w:rPr>
                <w:i/>
                <w:iCs/>
              </w:rPr>
              <w:t>Scholastic</w:t>
            </w:r>
            <w:r w:rsidRPr="0067405B">
              <w:rPr>
                <w:b/>
                <w:bCs/>
              </w:rPr>
              <w:t>: </w:t>
            </w:r>
            <w:hyperlink r:id="rId19" w:history="1">
              <w:r w:rsidRPr="0067405B">
                <w:rPr>
                  <w:rStyle w:val="Hyperlink"/>
                  <w:color w:val="2E75B6"/>
                </w:rPr>
                <w:t>https://www.scholastic.com/youthvapingrisks/index.html</w:t>
              </w:r>
            </w:hyperlink>
            <w:r w:rsidRPr="0067405B">
              <w:rPr>
                <w:color w:val="2E75B6"/>
              </w:rPr>
              <w:t> </w:t>
            </w:r>
            <w:r w:rsidRPr="0067405B">
              <w:rPr>
                <w:b/>
                <w:bCs/>
                <w:color w:val="2E75B6"/>
              </w:rPr>
              <w:t> </w:t>
            </w:r>
          </w:p>
          <w:p w14:paraId="08A5922A" w14:textId="77777777" w:rsidR="0033018F" w:rsidRPr="0067405B" w:rsidRDefault="0033018F" w:rsidP="0033018F">
            <w:pPr>
              <w:pStyle w:val="ListParagraph"/>
              <w:numPr>
                <w:ilvl w:val="0"/>
                <w:numId w:val="5"/>
              </w:numPr>
              <w:spacing w:before="100" w:beforeAutospacing="1" w:after="100" w:afterAutospacing="1"/>
              <w:rPr>
                <w:rStyle w:val="Hyperlink"/>
                <w:bCs/>
              </w:rPr>
            </w:pPr>
            <w:r w:rsidRPr="0067405B">
              <w:rPr>
                <w:i/>
                <w:iCs/>
              </w:rPr>
              <w:t>Stanford </w:t>
            </w:r>
            <w:r w:rsidRPr="0067405B">
              <w:t>(this can be done by teachers for their own education, or assigned to students. It is online and self-paced. It includes some information on cannabis) </w:t>
            </w:r>
            <w:hyperlink r:id="rId20" w:history="1">
              <w:r w:rsidRPr="0067405B">
                <w:rPr>
                  <w:rStyle w:val="Hyperlink"/>
                  <w:color w:val="2E75B6"/>
                </w:rPr>
                <w:t>https://med.stanford.edu/tobaccopreventiontoolkit-old/curriculums/Remote-LearningCurriculum.html</w:t>
              </w:r>
            </w:hyperlink>
          </w:p>
          <w:p w14:paraId="52E4FDA5" w14:textId="61052514" w:rsidR="0033018F" w:rsidRDefault="0033018F" w:rsidP="0033018F">
            <w:pPr>
              <w:pStyle w:val="ListParagraph"/>
              <w:numPr>
                <w:ilvl w:val="0"/>
                <w:numId w:val="5"/>
              </w:numPr>
              <w:spacing w:before="100" w:beforeAutospacing="1" w:after="100" w:afterAutospacing="1"/>
              <w:rPr>
                <w:rFonts w:cstheme="minorHAnsi"/>
                <w:shd w:val="clear" w:color="auto" w:fill="FFFFFF"/>
              </w:rPr>
            </w:pPr>
            <w:r w:rsidRPr="0067405B">
              <w:rPr>
                <w:rFonts w:cstheme="minorHAnsi"/>
                <w:color w:val="4D372A"/>
                <w:shd w:val="clear" w:color="auto" w:fill="FFFFFF"/>
              </w:rPr>
              <w:t xml:space="preserve"> </w:t>
            </w:r>
            <w:hyperlink r:id="rId21" w:history="1">
              <w:r w:rsidRPr="0067405B">
                <w:rPr>
                  <w:rStyle w:val="Hyperlink"/>
                  <w:rFonts w:cstheme="minorHAnsi"/>
                  <w:shd w:val="clear" w:color="auto" w:fill="FFFFFF"/>
                </w:rPr>
                <w:t>CATCH My Breath program</w:t>
              </w:r>
            </w:hyperlink>
            <w:r w:rsidRPr="0067405B">
              <w:rPr>
                <w:rFonts w:cstheme="minorHAnsi"/>
                <w:color w:val="4D372A"/>
                <w:shd w:val="clear" w:color="auto" w:fill="FFFFFF"/>
              </w:rPr>
              <w:t xml:space="preserve">. </w:t>
            </w:r>
            <w:r w:rsidRPr="0067405B">
              <w:rPr>
                <w:rFonts w:cstheme="minorHAnsi"/>
                <w:shd w:val="clear" w:color="auto" w:fill="FFFFFF"/>
              </w:rPr>
              <w:t>It’s an evidence-based youth nicotine vaping prevention program for grades 5-12. It’s proven to substantially reduce students’ likelihood of vaping. It’s highly recommended for schools to implement the CATCH My Breath vaping prevention curriculum. It’s currently being used in schools in all 50 states!</w:t>
            </w:r>
            <w:bookmarkStart w:id="0" w:name="_Hlk130464755"/>
            <w:bookmarkStart w:id="1" w:name="_Hlk148429195"/>
          </w:p>
          <w:p w14:paraId="35E3791C" w14:textId="77777777" w:rsidR="0033018F" w:rsidRPr="0016269C" w:rsidRDefault="0033018F" w:rsidP="0033018F">
            <w:pPr>
              <w:pStyle w:val="ListParagraph"/>
              <w:rPr>
                <w:rFonts w:cstheme="minorHAnsi"/>
                <w:shd w:val="clear" w:color="auto" w:fill="FFFFFF"/>
              </w:rPr>
            </w:pPr>
            <w:r w:rsidRPr="0016269C">
              <w:rPr>
                <w:rFonts w:cstheme="minorHAnsi"/>
                <w:shd w:val="clear" w:color="auto" w:fill="FFFFFF"/>
              </w:rPr>
              <w:t xml:space="preserve">Thanks to a generous donation from Delta Dental of Massachusetts, CATCH My Breath is offering select Massachusetts educators free access to their Train-the-Trainer sessions (a $360 value!) and CATCH </w:t>
            </w:r>
            <w:r w:rsidRPr="0016269C">
              <w:rPr>
                <w:rFonts w:cstheme="minorHAnsi"/>
                <w:shd w:val="clear" w:color="auto" w:fill="FFFFFF"/>
              </w:rPr>
              <w:lastRenderedPageBreak/>
              <w:t xml:space="preserve">My Breath video lessons, both of which build the capacity of educators to implement and help train others on implementation of the evidence-based </w:t>
            </w:r>
            <w:hyperlink r:id="rId22" w:history="1">
              <w:r w:rsidRPr="0016269C">
                <w:rPr>
                  <w:rFonts w:cstheme="minorHAnsi"/>
                  <w:shd w:val="clear" w:color="auto" w:fill="FFFFFF"/>
                </w:rPr>
                <w:t>CATCH My Breath</w:t>
              </w:r>
            </w:hyperlink>
            <w:r w:rsidRPr="0016269C">
              <w:rPr>
                <w:rFonts w:cstheme="minorHAnsi"/>
                <w:shd w:val="clear" w:color="auto" w:fill="FFFFFF"/>
              </w:rPr>
              <w:t xml:space="preserve"> vaping prevention program.</w:t>
            </w:r>
          </w:p>
          <w:bookmarkEnd w:id="0"/>
          <w:p w14:paraId="72A9FCAA" w14:textId="77777777" w:rsidR="0033018F" w:rsidRPr="0067405B" w:rsidRDefault="0033018F" w:rsidP="0033018F">
            <w:pPr>
              <w:pStyle w:val="ListParagraph"/>
              <w:numPr>
                <w:ilvl w:val="0"/>
                <w:numId w:val="5"/>
              </w:numPr>
              <w:spacing w:before="100" w:beforeAutospacing="1" w:after="100" w:afterAutospacing="1"/>
              <w:rPr>
                <w:bCs/>
              </w:rPr>
            </w:pPr>
            <w:r w:rsidRPr="00CD625D">
              <w:rPr>
                <w:bCs/>
              </w:rPr>
              <w:t>The CDC also offers a great presentation</w:t>
            </w:r>
            <w:r>
              <w:rPr>
                <w:b/>
                <w:bCs/>
              </w:rPr>
              <w:t xml:space="preserve">  </w:t>
            </w:r>
            <w:hyperlink r:id="rId23" w:history="1">
              <w:r w:rsidRPr="0067405B">
                <w:rPr>
                  <w:rStyle w:val="Hyperlink"/>
                  <w:b/>
                  <w:bCs/>
                </w:rPr>
                <w:t>CDC Youth Vaping Presentation</w:t>
              </w:r>
            </w:hyperlink>
          </w:p>
          <w:p w14:paraId="7E4EE942" w14:textId="77777777" w:rsidR="0033018F" w:rsidRPr="00EE1D25" w:rsidRDefault="0033018F" w:rsidP="0033018F">
            <w:pPr>
              <w:pStyle w:val="ListParagraph"/>
              <w:numPr>
                <w:ilvl w:val="0"/>
                <w:numId w:val="5"/>
              </w:numPr>
              <w:spacing w:before="100" w:beforeAutospacing="1" w:after="100" w:afterAutospacing="1"/>
              <w:rPr>
                <w:rStyle w:val="Hyperlink"/>
                <w:color w:val="0070C0"/>
              </w:rPr>
            </w:pPr>
            <w:r>
              <w:rPr>
                <w:color w:val="000000" w:themeColor="text1"/>
              </w:rPr>
              <w:t xml:space="preserve">This toolkit is from MTCP is another great resource  </w:t>
            </w:r>
            <w:hyperlink r:id="rId24" w:history="1">
              <w:r w:rsidRPr="00EE1D25">
                <w:rPr>
                  <w:rStyle w:val="Hyperlink"/>
                  <w:b/>
                  <w:bCs/>
                  <w:color w:val="0070C0"/>
                </w:rPr>
                <w:t>MTCP Tool Kit</w:t>
              </w:r>
            </w:hyperlink>
          </w:p>
          <w:p w14:paraId="34579192" w14:textId="42245957" w:rsidR="0033018F" w:rsidRPr="00CD625D" w:rsidRDefault="005263F7" w:rsidP="0033018F">
            <w:pPr>
              <w:pStyle w:val="ListParagraph"/>
              <w:numPr>
                <w:ilvl w:val="0"/>
                <w:numId w:val="5"/>
              </w:numPr>
              <w:spacing w:before="100" w:beforeAutospacing="1" w:after="100" w:afterAutospacing="1"/>
              <w:rPr>
                <w:color w:val="4D372A"/>
                <w:shd w:val="clear" w:color="auto" w:fill="FFFFFF"/>
              </w:rPr>
            </w:pPr>
            <w:bookmarkStart w:id="2" w:name="_Hlk130464903"/>
            <w:r>
              <w:t xml:space="preserve">Additionally the </w:t>
            </w:r>
            <w:hyperlink r:id="rId25" w:history="1">
              <w:r w:rsidR="0033018F">
                <w:rPr>
                  <w:rStyle w:val="Hyperlink"/>
                </w:rPr>
                <w:t>The84.org</w:t>
              </w:r>
            </w:hyperlink>
            <w:r>
              <w:t xml:space="preserve"> is a great way to engage youth in Smoke free initiatives. </w:t>
            </w:r>
            <w:r w:rsidR="0033018F">
              <w:t xml:space="preserve"> The 84 represents the 84% of </w:t>
            </w:r>
            <w:r w:rsidR="0033018F" w:rsidRPr="00EE3855">
              <w:t xml:space="preserve">Massachusetts youth who did NOT smoke when the movement began. Now 93.4% of youth do not smoke.  The 84 will help you set up an 84 Chapter in your school or community. You would need at least 1 adult and 5 youth to start a chapter. They provide education and free training for you to educate the youth in your school. </w:t>
            </w:r>
            <w:r w:rsidR="0033018F" w:rsidRPr="0067405B">
              <w:rPr>
                <w:shd w:val="clear" w:color="auto" w:fill="FFFFFF"/>
              </w:rPr>
              <w:t xml:space="preserve">Becoming a Chapter also allows you to participate in statewide events and even receive funding to carry out projects.  </w:t>
            </w:r>
          </w:p>
          <w:p w14:paraId="1E786CFA" w14:textId="1A1948AD" w:rsidR="0033018F" w:rsidRPr="005263F7" w:rsidRDefault="005263F7" w:rsidP="005263F7">
            <w:pPr>
              <w:pStyle w:val="ListParagraph"/>
              <w:rPr>
                <w:rStyle w:val="Hyperlink"/>
                <w:color w:val="000000" w:themeColor="text1"/>
                <w:u w:val="none"/>
                <w:shd w:val="clear" w:color="auto" w:fill="FFFFFF"/>
              </w:rPr>
            </w:pPr>
            <w:r>
              <w:rPr>
                <w:shd w:val="clear" w:color="auto" w:fill="FFFFFF"/>
              </w:rPr>
              <w:t xml:space="preserve">Please reach out to </w:t>
            </w:r>
            <w:r w:rsidR="0033018F" w:rsidRPr="0067405B">
              <w:rPr>
                <w:color w:val="4D372A"/>
                <w:shd w:val="clear" w:color="auto" w:fill="FFFFFF"/>
              </w:rPr>
              <w:t xml:space="preserve">Carly Caminiti </w:t>
            </w:r>
            <w:hyperlink r:id="rId26" w:history="1">
              <w:r w:rsidR="0033018F" w:rsidRPr="0067405B">
                <w:rPr>
                  <w:rStyle w:val="Hyperlink"/>
                  <w:shd w:val="clear" w:color="auto" w:fill="FFFFFF"/>
                </w:rPr>
                <w:t>ccaminiti@hria.org</w:t>
              </w:r>
            </w:hyperlink>
            <w:bookmarkEnd w:id="1"/>
            <w:bookmarkEnd w:id="2"/>
            <w:r>
              <w:rPr>
                <w:rStyle w:val="Hyperlink"/>
                <w:shd w:val="clear" w:color="auto" w:fill="FFFFFF"/>
              </w:rPr>
              <w:t xml:space="preserve"> </w:t>
            </w:r>
            <w:r w:rsidRPr="005263F7">
              <w:rPr>
                <w:rStyle w:val="Hyperlink"/>
                <w:color w:val="000000" w:themeColor="text1"/>
                <w:u w:val="none"/>
                <w:shd w:val="clear" w:color="auto" w:fill="FFFFFF"/>
              </w:rPr>
              <w:t xml:space="preserve">for more information about this program. </w:t>
            </w:r>
          </w:p>
          <w:p w14:paraId="0CF96B9F" w14:textId="77777777" w:rsidR="00545922" w:rsidRPr="00545922" w:rsidRDefault="00545922" w:rsidP="0033018F">
            <w:pPr>
              <w:pStyle w:val="ListParagraph"/>
              <w:rPr>
                <w:color w:val="4D372A"/>
                <w:shd w:val="clear" w:color="auto" w:fill="FFFFFF"/>
              </w:rPr>
            </w:pPr>
          </w:p>
          <w:p w14:paraId="57A25A19" w14:textId="77777777" w:rsidR="0033018F" w:rsidRPr="0067405B" w:rsidRDefault="0033018F" w:rsidP="0033018F">
            <w:pPr>
              <w:rPr>
                <w:b/>
                <w:i/>
                <w:u w:val="single"/>
              </w:rPr>
            </w:pPr>
            <w:r w:rsidRPr="0067405B">
              <w:rPr>
                <w:b/>
                <w:bCs/>
                <w:i/>
                <w:u w:val="single"/>
              </w:rPr>
              <w:t>Alternative to Suspension:</w:t>
            </w:r>
          </w:p>
          <w:p w14:paraId="0A6758C9" w14:textId="77777777" w:rsidR="0033018F" w:rsidRDefault="0033018F" w:rsidP="0033018F">
            <w:pPr>
              <w:pStyle w:val="ListParagraph"/>
              <w:numPr>
                <w:ilvl w:val="0"/>
                <w:numId w:val="4"/>
              </w:numPr>
              <w:spacing w:after="0"/>
            </w:pPr>
            <w:r>
              <w:rPr>
                <w:i/>
                <w:iCs/>
              </w:rPr>
              <w:t>INDEPTH </w:t>
            </w:r>
            <w:r>
              <w:t>from American Lung Association (ALA): </w:t>
            </w:r>
            <w:hyperlink r:id="rId27" w:history="1">
              <w:r>
                <w:rPr>
                  <w:rStyle w:val="Hyperlink"/>
                  <w:color w:val="2E75B6"/>
                </w:rPr>
                <w:t>https://www.lung.org/quit-smoking/helping-teens-quit/indepth</w:t>
              </w:r>
            </w:hyperlink>
          </w:p>
          <w:p w14:paraId="39C5D97B" w14:textId="77777777" w:rsidR="0033018F" w:rsidRDefault="0033018F" w:rsidP="0033018F">
            <w:r>
              <w:t> </w:t>
            </w:r>
          </w:p>
          <w:p w14:paraId="763521F1" w14:textId="77777777" w:rsidR="0033018F" w:rsidRPr="0033018F" w:rsidRDefault="0033018F" w:rsidP="0033018F">
            <w:pPr>
              <w:rPr>
                <w:i/>
                <w:u w:val="single"/>
              </w:rPr>
            </w:pPr>
            <w:bookmarkStart w:id="3" w:name="_Hlk148429273"/>
            <w:r w:rsidRPr="0067405B">
              <w:rPr>
                <w:b/>
                <w:bCs/>
                <w:i/>
                <w:u w:val="single"/>
              </w:rPr>
              <w:t>Vaping Videos</w:t>
            </w:r>
          </w:p>
          <w:p w14:paraId="6F6407B8" w14:textId="77777777" w:rsidR="0033018F" w:rsidRDefault="0033018F" w:rsidP="0033018F">
            <w:r>
              <w:t>Below are helpful links to videos that can be looped on screens in schools. </w:t>
            </w:r>
          </w:p>
          <w:p w14:paraId="6B8910B5" w14:textId="77777777" w:rsidR="0033018F" w:rsidRDefault="00565A43" w:rsidP="0033018F">
            <w:pPr>
              <w:pStyle w:val="ListParagraph"/>
              <w:numPr>
                <w:ilvl w:val="0"/>
                <w:numId w:val="6"/>
              </w:numPr>
              <w:spacing w:before="100" w:beforeAutospacing="1" w:after="100" w:afterAutospacing="1"/>
            </w:pPr>
            <w:hyperlink r:id="rId28" w:history="1">
              <w:r w:rsidR="0033018F">
                <w:rPr>
                  <w:rStyle w:val="Hyperlink"/>
                </w:rPr>
                <w:t>GET THE FACTS:</w:t>
              </w:r>
            </w:hyperlink>
          </w:p>
          <w:p w14:paraId="0452DB21" w14:textId="77777777" w:rsidR="0033018F" w:rsidRDefault="00565A43" w:rsidP="0033018F">
            <w:pPr>
              <w:pStyle w:val="ListParagraph"/>
              <w:numPr>
                <w:ilvl w:val="0"/>
                <w:numId w:val="6"/>
              </w:numPr>
              <w:spacing w:before="100" w:beforeAutospacing="1" w:after="100" w:afterAutospacing="1"/>
            </w:pPr>
            <w:hyperlink r:id="rId29" w:history="1">
              <w:r w:rsidR="0033018F">
                <w:rPr>
                  <w:rStyle w:val="Hyperlink"/>
                </w:rPr>
                <w:t>FACTS NO FILTERS CAMPAIGN (five videos):</w:t>
              </w:r>
            </w:hyperlink>
          </w:p>
          <w:p w14:paraId="79AD3FB3" w14:textId="77777777" w:rsidR="0033018F" w:rsidRDefault="00565A43" w:rsidP="0033018F">
            <w:pPr>
              <w:pStyle w:val="ListParagraph"/>
              <w:numPr>
                <w:ilvl w:val="0"/>
                <w:numId w:val="6"/>
              </w:numPr>
              <w:spacing w:before="100" w:beforeAutospacing="1" w:after="100" w:afterAutospacing="1"/>
            </w:pPr>
            <w:hyperlink r:id="rId30" w:history="1">
              <w:r w:rsidR="0033018F">
                <w:rPr>
                  <w:rStyle w:val="Hyperlink"/>
                </w:rPr>
                <w:t>GET OUTRAGED CAMPAIGN (eight videos English/Spanish):</w:t>
              </w:r>
            </w:hyperlink>
          </w:p>
          <w:p w14:paraId="0671B782" w14:textId="77777777" w:rsidR="0033018F" w:rsidRDefault="00565A43" w:rsidP="0033018F">
            <w:pPr>
              <w:pStyle w:val="ListParagraph"/>
              <w:numPr>
                <w:ilvl w:val="0"/>
                <w:numId w:val="6"/>
              </w:numPr>
              <w:spacing w:before="100" w:beforeAutospacing="1" w:after="100" w:afterAutospacing="1"/>
            </w:pPr>
            <w:hyperlink r:id="rId31" w:history="1">
              <w:r w:rsidR="0033018F">
                <w:rPr>
                  <w:rStyle w:val="Hyperlink"/>
                </w:rPr>
                <w:t>TAKE THE FIRST STEP TOWARDS A NICOTINE LIFE CAMPAIGN (five videos in English/Spanish)</w:t>
              </w:r>
            </w:hyperlink>
          </w:p>
          <w:p w14:paraId="5399A4E8" w14:textId="77777777" w:rsidR="0033018F" w:rsidRDefault="00565A43" w:rsidP="0033018F">
            <w:pPr>
              <w:pStyle w:val="ListParagraph"/>
              <w:numPr>
                <w:ilvl w:val="0"/>
                <w:numId w:val="6"/>
              </w:numPr>
              <w:spacing w:before="100" w:beforeAutospacing="1" w:after="100" w:afterAutospacing="1"/>
            </w:pPr>
            <w:hyperlink r:id="rId32" w:history="1">
              <w:r w:rsidR="0033018F">
                <w:rPr>
                  <w:rStyle w:val="Hyperlink"/>
                </w:rPr>
                <w:t>American Lung Association</w:t>
              </w:r>
            </w:hyperlink>
          </w:p>
          <w:p w14:paraId="48583857" w14:textId="77777777" w:rsidR="0033018F" w:rsidRDefault="00565A43" w:rsidP="0033018F">
            <w:pPr>
              <w:pStyle w:val="ListParagraph"/>
              <w:numPr>
                <w:ilvl w:val="0"/>
                <w:numId w:val="6"/>
              </w:numPr>
              <w:spacing w:before="100" w:beforeAutospacing="1" w:after="100" w:afterAutospacing="1"/>
            </w:pPr>
            <w:hyperlink r:id="rId33" w:history="1">
              <w:r w:rsidR="0033018F">
                <w:rPr>
                  <w:rStyle w:val="Hyperlink"/>
                </w:rPr>
                <w:t>Depression Stick – TRUTH INITIATIVE</w:t>
              </w:r>
            </w:hyperlink>
            <w:bookmarkEnd w:id="3"/>
          </w:p>
          <w:p w14:paraId="7B763632" w14:textId="77777777" w:rsidR="0033018F" w:rsidRPr="0033018F" w:rsidRDefault="0033018F" w:rsidP="0033018F">
            <w:pPr>
              <w:rPr>
                <w:b/>
                <w:i/>
                <w:u w:val="single"/>
              </w:rPr>
            </w:pPr>
            <w:r w:rsidRPr="0067405B">
              <w:rPr>
                <w:b/>
                <w:i/>
                <w:u w:val="single"/>
              </w:rPr>
              <w:t xml:space="preserve">Students and Youth </w:t>
            </w:r>
          </w:p>
          <w:p w14:paraId="010A1F25" w14:textId="77777777" w:rsidR="0033018F" w:rsidRDefault="0033018F" w:rsidP="0033018F">
            <w:r w:rsidRPr="0067405B">
              <w:t>For students attempting to quit</w:t>
            </w:r>
            <w:r>
              <w:t xml:space="preserve"> we recommend the following:</w:t>
            </w:r>
          </w:p>
          <w:p w14:paraId="7C596F08" w14:textId="77777777" w:rsidR="0033018F" w:rsidRPr="0067405B" w:rsidRDefault="0033018F" w:rsidP="0033018F">
            <w:r w:rsidRPr="0067405B">
              <w:rPr>
                <w:b/>
                <w:bCs/>
              </w:rPr>
              <w:t>This is Quitting</w:t>
            </w:r>
            <w:r w:rsidRPr="0067405B">
              <w:t> powered by </w:t>
            </w:r>
            <w:r w:rsidRPr="0067405B">
              <w:rPr>
                <w:b/>
                <w:bCs/>
              </w:rPr>
              <w:t>truth®</w:t>
            </w:r>
            <w:r w:rsidRPr="0067405B">
              <w:t>​</w:t>
            </w:r>
          </w:p>
          <w:p w14:paraId="0E0586A3" w14:textId="77777777" w:rsidR="0033018F" w:rsidRPr="0067405B" w:rsidRDefault="0033018F" w:rsidP="0033018F">
            <w:pPr>
              <w:numPr>
                <w:ilvl w:val="0"/>
                <w:numId w:val="8"/>
              </w:numPr>
              <w:spacing w:after="0"/>
            </w:pPr>
            <w:r w:rsidRPr="0067405B">
              <w:t>Free and confidential automated text program​</w:t>
            </w:r>
          </w:p>
          <w:p w14:paraId="050ADC7B" w14:textId="77777777" w:rsidR="0033018F" w:rsidRPr="0067405B" w:rsidRDefault="0033018F" w:rsidP="0033018F">
            <w:pPr>
              <w:numPr>
                <w:ilvl w:val="0"/>
                <w:numId w:val="8"/>
              </w:numPr>
              <w:spacing w:after="0"/>
            </w:pPr>
            <w:r w:rsidRPr="0067405B">
              <w:t>Text </w:t>
            </w:r>
            <w:r w:rsidRPr="0067405B">
              <w:rPr>
                <w:b/>
                <w:bCs/>
              </w:rPr>
              <w:t>“</w:t>
            </w:r>
            <w:proofErr w:type="spellStart"/>
            <w:r w:rsidRPr="0067405B">
              <w:rPr>
                <w:b/>
                <w:bCs/>
              </w:rPr>
              <w:t>VapeFreeMass</w:t>
            </w:r>
            <w:proofErr w:type="spellEnd"/>
            <w:r w:rsidRPr="0067405B">
              <w:rPr>
                <w:b/>
                <w:bCs/>
              </w:rPr>
              <w:t>” </w:t>
            </w:r>
            <w:r w:rsidRPr="0067405B">
              <w:t>to </w:t>
            </w:r>
            <w:r w:rsidRPr="0067405B">
              <w:rPr>
                <w:b/>
                <w:bCs/>
              </w:rPr>
              <w:t>88709 </w:t>
            </w:r>
            <w:r w:rsidRPr="0067405B">
              <w:t>​</w:t>
            </w:r>
          </w:p>
          <w:p w14:paraId="0CB9162E" w14:textId="77777777" w:rsidR="0033018F" w:rsidRPr="0067405B" w:rsidRDefault="00565A43" w:rsidP="0033018F">
            <w:pPr>
              <w:numPr>
                <w:ilvl w:val="0"/>
                <w:numId w:val="8"/>
              </w:numPr>
              <w:spacing w:after="0"/>
            </w:pPr>
            <w:hyperlink r:id="rId34" w:tgtFrame="_blank" w:history="1">
              <w:r w:rsidR="0033018F" w:rsidRPr="0067405B">
                <w:rPr>
                  <w:rStyle w:val="Hyperlink"/>
                </w:rPr>
                <w:t>www.ThisIsQuitting.com</w:t>
              </w:r>
            </w:hyperlink>
            <w:r w:rsidR="0033018F" w:rsidRPr="0067405B">
              <w:t> ​</w:t>
            </w:r>
          </w:p>
          <w:p w14:paraId="33949EBB" w14:textId="77777777" w:rsidR="0033018F" w:rsidRPr="0067405B" w:rsidRDefault="0033018F" w:rsidP="0033018F">
            <w:pPr>
              <w:numPr>
                <w:ilvl w:val="0"/>
                <w:numId w:val="8"/>
              </w:numPr>
              <w:spacing w:after="0"/>
            </w:pPr>
            <w:r w:rsidRPr="0067405B">
              <w:t>​</w:t>
            </w:r>
          </w:p>
          <w:p w14:paraId="679A325D" w14:textId="77777777" w:rsidR="0033018F" w:rsidRPr="0067405B" w:rsidRDefault="0033018F" w:rsidP="0033018F">
            <w:r w:rsidRPr="0067405B">
              <w:rPr>
                <w:b/>
                <w:bCs/>
              </w:rPr>
              <w:t>My Life, My Quit TM</w:t>
            </w:r>
            <w:r w:rsidRPr="0067405B">
              <w:t>​</w:t>
            </w:r>
          </w:p>
          <w:p w14:paraId="218B1019" w14:textId="77777777" w:rsidR="0033018F" w:rsidRPr="0067405B" w:rsidRDefault="0033018F" w:rsidP="0033018F">
            <w:pPr>
              <w:numPr>
                <w:ilvl w:val="0"/>
                <w:numId w:val="8"/>
              </w:numPr>
              <w:spacing w:after="0"/>
            </w:pPr>
            <w:r w:rsidRPr="0067405B">
              <w:t>Youth coach specialists​</w:t>
            </w:r>
          </w:p>
          <w:p w14:paraId="6EF561A7" w14:textId="77777777" w:rsidR="0033018F" w:rsidRPr="0067405B" w:rsidRDefault="0033018F" w:rsidP="0033018F">
            <w:pPr>
              <w:numPr>
                <w:ilvl w:val="0"/>
                <w:numId w:val="8"/>
              </w:numPr>
              <w:spacing w:after="0"/>
            </w:pPr>
            <w:r w:rsidRPr="0067405B">
              <w:t>Call or text </w:t>
            </w:r>
            <w:r w:rsidRPr="0067405B">
              <w:rPr>
                <w:b/>
                <w:bCs/>
              </w:rPr>
              <w:t>"Start My Quit" </w:t>
            </w:r>
            <w:r w:rsidRPr="0067405B">
              <w:t>to </w:t>
            </w:r>
            <w:r w:rsidRPr="0067405B">
              <w:rPr>
                <w:b/>
                <w:bCs/>
              </w:rPr>
              <w:t>855-891-9989</w:t>
            </w:r>
            <w:r w:rsidRPr="0067405B">
              <w:t> for free and confidential help​</w:t>
            </w:r>
          </w:p>
          <w:p w14:paraId="56B023F3" w14:textId="77777777" w:rsidR="0033018F" w:rsidRPr="0067405B" w:rsidRDefault="00565A43" w:rsidP="0033018F">
            <w:pPr>
              <w:numPr>
                <w:ilvl w:val="0"/>
                <w:numId w:val="8"/>
              </w:numPr>
              <w:spacing w:after="0"/>
            </w:pPr>
            <w:hyperlink r:id="rId35" w:tgtFrame="_blank" w:history="1">
              <w:r w:rsidR="0033018F" w:rsidRPr="0067405B">
                <w:rPr>
                  <w:rStyle w:val="Hyperlink"/>
                </w:rPr>
                <w:t>www.MyLifeMyQuit.com</w:t>
              </w:r>
            </w:hyperlink>
            <w:r w:rsidR="0033018F" w:rsidRPr="0067405B">
              <w:t>​</w:t>
            </w:r>
          </w:p>
          <w:p w14:paraId="3E600ADA" w14:textId="77777777" w:rsidR="0033018F" w:rsidRPr="0067405B" w:rsidRDefault="00565A43" w:rsidP="0033018F">
            <w:pPr>
              <w:numPr>
                <w:ilvl w:val="0"/>
                <w:numId w:val="8"/>
              </w:numPr>
              <w:spacing w:after="0"/>
            </w:pPr>
            <w:hyperlink r:id="rId36" w:tgtFrame="_blank" w:history="1">
              <w:r w:rsidR="0033018F" w:rsidRPr="0067405B">
                <w:rPr>
                  <w:rStyle w:val="Hyperlink"/>
                </w:rPr>
                <w:t>Help Youth Quit - Make Smoking History</w:t>
              </w:r>
            </w:hyperlink>
            <w:r w:rsidR="0033018F" w:rsidRPr="0067405B">
              <w:t>​</w:t>
            </w:r>
          </w:p>
          <w:p w14:paraId="058D246A" w14:textId="77777777" w:rsidR="0033018F" w:rsidRDefault="00565A43" w:rsidP="0033018F">
            <w:pPr>
              <w:numPr>
                <w:ilvl w:val="0"/>
                <w:numId w:val="8"/>
              </w:numPr>
              <w:spacing w:after="0"/>
            </w:pPr>
            <w:hyperlink r:id="rId37" w:tgtFrame="_blank" w:history="1">
              <w:r w:rsidR="0033018F" w:rsidRPr="0067405B">
                <w:rPr>
                  <w:rStyle w:val="Hyperlink"/>
                  <w:b/>
                  <w:bCs/>
                </w:rPr>
                <w:t>www.GetOutraged.org</w:t>
              </w:r>
            </w:hyperlink>
            <w:r w:rsidR="0033018F" w:rsidRPr="0067405B">
              <w:rPr>
                <w:b/>
                <w:bCs/>
              </w:rPr>
              <w:t> </w:t>
            </w:r>
          </w:p>
          <w:p w14:paraId="12BABA79" w14:textId="77777777" w:rsidR="0033018F" w:rsidRPr="0067405B" w:rsidRDefault="0033018F" w:rsidP="0033018F">
            <w:pPr>
              <w:numPr>
                <w:ilvl w:val="0"/>
                <w:numId w:val="8"/>
              </w:numPr>
              <w:spacing w:after="0"/>
            </w:pPr>
          </w:p>
          <w:p w14:paraId="20905DC5" w14:textId="77777777" w:rsidR="0033018F" w:rsidRPr="0033018F" w:rsidRDefault="0033018F" w:rsidP="0033018F">
            <w:r w:rsidRPr="0067405B">
              <w:t xml:space="preserve">Another option is from the American Lung Association. It’s called </w:t>
            </w:r>
            <w:r w:rsidRPr="0067405B">
              <w:rPr>
                <w:b/>
                <w:bCs/>
              </w:rPr>
              <w:t>NOT for Me</w:t>
            </w:r>
            <w:r w:rsidRPr="0067405B">
              <w:t xml:space="preserve">.  It’s a web-based cessation program which allows the youth to move at their own pace. It’s a free 6-week program with 8 sessions. It gives teens the resources to quit vaping or smoking. </w:t>
            </w:r>
            <w:hyperlink r:id="rId38" w:history="1">
              <w:r w:rsidRPr="0067405B">
                <w:rPr>
                  <w:rStyle w:val="Hyperlink"/>
                </w:rPr>
                <w:t>www.Notforme.org</w:t>
              </w:r>
            </w:hyperlink>
            <w:r>
              <w:t>. Hopefully this helps!</w:t>
            </w:r>
          </w:p>
          <w:p w14:paraId="5D6A0FAD" w14:textId="77777777" w:rsidR="0033018F" w:rsidRPr="0067405B" w:rsidRDefault="0033018F" w:rsidP="0033018F">
            <w:pPr>
              <w:rPr>
                <w:b/>
                <w:bCs/>
                <w:i/>
                <w:u w:val="single"/>
              </w:rPr>
            </w:pPr>
            <w:r w:rsidRPr="0067405B">
              <w:rPr>
                <w:b/>
                <w:bCs/>
                <w:i/>
                <w:u w:val="single"/>
              </w:rPr>
              <w:t xml:space="preserve">Cessation Groups for adults wanting to quit smoking </w:t>
            </w:r>
          </w:p>
          <w:p w14:paraId="48E85A21" w14:textId="77777777" w:rsidR="0033018F" w:rsidRPr="0067405B" w:rsidRDefault="0033018F" w:rsidP="0033018F">
            <w:pPr>
              <w:pStyle w:val="ListParagraph"/>
              <w:numPr>
                <w:ilvl w:val="0"/>
                <w:numId w:val="7"/>
              </w:numPr>
              <w:spacing w:before="100" w:beforeAutospacing="1" w:after="100" w:afterAutospacing="1"/>
            </w:pPr>
            <w:r w:rsidRPr="0067405B">
              <w:t xml:space="preserve"> </w:t>
            </w:r>
            <w:hyperlink r:id="rId39" w:history="1">
              <w:r w:rsidRPr="0067405B">
                <w:rPr>
                  <w:rStyle w:val="Hyperlink"/>
                </w:rPr>
                <w:t>https://excommunity.becomeanex.org/</w:t>
              </w:r>
            </w:hyperlink>
            <w:r w:rsidRPr="0067405B">
              <w:t xml:space="preserve"> for an online support community.</w:t>
            </w:r>
          </w:p>
          <w:p w14:paraId="14D68E9D" w14:textId="77777777" w:rsidR="0033018F" w:rsidRPr="0067405B" w:rsidRDefault="0033018F" w:rsidP="0033018F">
            <w:pPr>
              <w:pStyle w:val="ListParagraph"/>
              <w:numPr>
                <w:ilvl w:val="0"/>
                <w:numId w:val="7"/>
              </w:numPr>
              <w:spacing w:before="100" w:beforeAutospacing="1" w:after="100" w:afterAutospacing="1"/>
            </w:pPr>
            <w:r w:rsidRPr="0067405B">
              <w:t xml:space="preserve">Becoming an ex: they have an online support community </w:t>
            </w:r>
          </w:p>
          <w:p w14:paraId="0629E2B9" w14:textId="77777777" w:rsidR="0033018F" w:rsidRPr="0067405B" w:rsidRDefault="0033018F" w:rsidP="0033018F">
            <w:pPr>
              <w:pStyle w:val="ListParagraph"/>
              <w:numPr>
                <w:ilvl w:val="0"/>
                <w:numId w:val="7"/>
              </w:numPr>
              <w:spacing w:before="100" w:beforeAutospacing="1" w:after="100" w:afterAutospacing="1"/>
            </w:pPr>
            <w:r w:rsidRPr="0067405B">
              <w:t xml:space="preserve">The </w:t>
            </w:r>
            <w:proofErr w:type="spellStart"/>
            <w:r w:rsidRPr="0067405B">
              <w:t>Quitline</w:t>
            </w:r>
            <w:proofErr w:type="spellEnd"/>
            <w:r w:rsidRPr="0067405B">
              <w:t xml:space="preserve"> :</w:t>
            </w:r>
            <w:r>
              <w:t xml:space="preserve"> </w:t>
            </w:r>
            <w:hyperlink r:id="rId40" w:history="1">
              <w:r w:rsidRPr="0067405B">
                <w:rPr>
                  <w:rStyle w:val="Hyperlink"/>
                </w:rPr>
                <w:t>1-800-QUIT-NOW</w:t>
              </w:r>
            </w:hyperlink>
            <w:r w:rsidRPr="0067405B">
              <w:t> (</w:t>
            </w:r>
            <w:hyperlink r:id="rId41" w:history="1">
              <w:r w:rsidRPr="0067405B">
                <w:rPr>
                  <w:rStyle w:val="Hyperlink"/>
                </w:rPr>
                <w:t>1-800-784-8669</w:t>
              </w:r>
            </w:hyperlink>
            <w:r w:rsidRPr="0067405B">
              <w:t>)</w:t>
            </w:r>
            <w:bookmarkStart w:id="4" w:name="_Hlk149648942"/>
          </w:p>
          <w:p w14:paraId="0FEB83D7" w14:textId="77777777" w:rsidR="0033018F" w:rsidRPr="0067405B" w:rsidRDefault="0033018F" w:rsidP="0033018F">
            <w:r w:rsidRPr="0067405B">
              <w:t xml:space="preserve">Multiple people looking for a </w:t>
            </w:r>
            <w:proofErr w:type="gramStart"/>
            <w:r w:rsidRPr="0067405B">
              <w:t>group ?</w:t>
            </w:r>
            <w:proofErr w:type="gramEnd"/>
            <w:r w:rsidRPr="0067405B">
              <w:t xml:space="preserve"> Suggest having a dedicated space, time, and location where they engage with </w:t>
            </w:r>
            <w:proofErr w:type="spellStart"/>
            <w:r w:rsidRPr="0067405B">
              <w:t>Quitline</w:t>
            </w:r>
            <w:proofErr w:type="spellEnd"/>
            <w:r w:rsidRPr="0067405B">
              <w:t xml:space="preserve"> coach at the same time.</w:t>
            </w:r>
            <w:bookmarkEnd w:id="4"/>
          </w:p>
          <w:p w14:paraId="592D7E29" w14:textId="77777777" w:rsidR="0033018F" w:rsidRPr="0067405B" w:rsidRDefault="0033018F" w:rsidP="0033018F">
            <w:r w:rsidRPr="0067405B">
              <w:t xml:space="preserve">**A great in person program is Freedom from Smoking from American Lung. If your town has someone willing to be trained in this – then you could implement it. Check out the website </w:t>
            </w:r>
          </w:p>
          <w:p w14:paraId="414DC76E" w14:textId="77777777" w:rsidR="0033018F" w:rsidRPr="0033018F" w:rsidRDefault="00565A43" w:rsidP="0033018F">
            <w:hyperlink r:id="rId42" w:history="1">
              <w:r w:rsidR="0033018F" w:rsidRPr="0067405B">
                <w:rPr>
                  <w:rStyle w:val="Hyperlink"/>
                </w:rPr>
                <w:t>https://www.freedomfromsmoking.org/</w:t>
              </w:r>
            </w:hyperlink>
          </w:p>
          <w:p w14:paraId="5FE8AD50" w14:textId="77777777" w:rsidR="0033018F" w:rsidRDefault="0033018F" w:rsidP="0033018F">
            <w:r w:rsidRPr="0016269C">
              <w:t>Please feel free to contact me with any questions or concerns</w:t>
            </w:r>
            <w:r>
              <w:t xml:space="preserve">. I’m available for presentations to parents and teachers. Please contact me for scheduling. </w:t>
            </w:r>
          </w:p>
          <w:p w14:paraId="7C4DB48B" w14:textId="77777777" w:rsidR="0033018F" w:rsidRDefault="0033018F" w:rsidP="0033018F"/>
          <w:p w14:paraId="4C143A92" w14:textId="77777777" w:rsidR="0033018F" w:rsidRDefault="0033018F" w:rsidP="0033018F"/>
          <w:p w14:paraId="3F17D977" w14:textId="77777777" w:rsidR="0033018F" w:rsidRPr="0016269C" w:rsidRDefault="0033018F" w:rsidP="0033018F"/>
          <w:p w14:paraId="10FE8FB0" w14:textId="77777777" w:rsidR="0033018F" w:rsidRPr="0016269C" w:rsidRDefault="0033018F" w:rsidP="0033018F">
            <w:pPr>
              <w:rPr>
                <w:rFonts w:eastAsia="Calibri"/>
              </w:rPr>
            </w:pPr>
          </w:p>
          <w:p w14:paraId="10DB042B" w14:textId="77777777" w:rsidR="0033018F" w:rsidRPr="0016269C" w:rsidRDefault="0033018F" w:rsidP="0033018F">
            <w:pPr>
              <w:rPr>
                <w:noProof/>
              </w:rPr>
            </w:pPr>
            <w:bookmarkStart w:id="5" w:name="_MailAutoSig"/>
          </w:p>
          <w:bookmarkEnd w:id="5"/>
          <w:p w14:paraId="3D3BA60F" w14:textId="77777777" w:rsidR="0033018F" w:rsidRPr="0016269C" w:rsidRDefault="0033018F" w:rsidP="0033018F">
            <w:pPr>
              <w:rPr>
                <w:noProof/>
              </w:rPr>
            </w:pPr>
          </w:p>
          <w:p w14:paraId="345E6F62" w14:textId="77777777" w:rsidR="0033018F" w:rsidRPr="0067405B" w:rsidRDefault="0033018F" w:rsidP="0033018F"/>
          <w:p w14:paraId="25E3C597" w14:textId="77777777" w:rsidR="0033018F" w:rsidRDefault="0033018F" w:rsidP="0033018F"/>
          <w:p w14:paraId="2E1FF42B" w14:textId="77777777" w:rsidR="0033018F" w:rsidRDefault="0033018F" w:rsidP="0033018F"/>
          <w:p w14:paraId="1AE6E5F2" w14:textId="77777777" w:rsidR="0033018F" w:rsidRDefault="0033018F" w:rsidP="0033018F"/>
          <w:p w14:paraId="271043F7" w14:textId="77777777" w:rsidR="0033018F" w:rsidRDefault="0033018F" w:rsidP="0033018F"/>
          <w:p w14:paraId="360C2669" w14:textId="77777777" w:rsidR="0033018F" w:rsidRDefault="0033018F" w:rsidP="0033018F"/>
          <w:p w14:paraId="0B2A4F28" w14:textId="77777777" w:rsidR="0033018F" w:rsidRDefault="0033018F" w:rsidP="0033018F"/>
          <w:p w14:paraId="712B702B" w14:textId="77777777" w:rsidR="0033018F" w:rsidRDefault="0033018F" w:rsidP="0033018F">
            <w:r>
              <w:t xml:space="preserve"> </w:t>
            </w:r>
          </w:p>
          <w:p w14:paraId="2A7B1C21" w14:textId="77777777" w:rsidR="0033018F" w:rsidRPr="00AE68A8" w:rsidRDefault="0033018F" w:rsidP="0033018F">
            <w:pPr>
              <w:tabs>
                <w:tab w:val="left" w:pos="1668"/>
              </w:tabs>
            </w:pPr>
          </w:p>
        </w:tc>
      </w:tr>
      <w:tr w:rsidR="00E77B5E" w:rsidRPr="00AE68A8" w14:paraId="5230FD05" w14:textId="77777777" w:rsidTr="00545922">
        <w:trPr>
          <w:trHeight w:val="1164"/>
        </w:trPr>
        <w:tc>
          <w:tcPr>
            <w:tcW w:w="720" w:type="dxa"/>
            <w:gridSpan w:val="2"/>
          </w:tcPr>
          <w:p w14:paraId="370352B9" w14:textId="77777777" w:rsidR="00E77B5E" w:rsidRPr="00AE68A8" w:rsidRDefault="00E77B5E" w:rsidP="00AE68A8"/>
        </w:tc>
        <w:tc>
          <w:tcPr>
            <w:tcW w:w="2944" w:type="dxa"/>
            <w:gridSpan w:val="2"/>
          </w:tcPr>
          <w:p w14:paraId="15895734" w14:textId="77777777" w:rsidR="00E77B5E" w:rsidRPr="00AE68A8" w:rsidRDefault="00E77B5E" w:rsidP="00AE68A8"/>
        </w:tc>
        <w:tc>
          <w:tcPr>
            <w:tcW w:w="424" w:type="dxa"/>
            <w:vMerge/>
          </w:tcPr>
          <w:p w14:paraId="50E3311E" w14:textId="77777777" w:rsidR="00E77B5E" w:rsidRPr="00AE68A8" w:rsidRDefault="00E77B5E" w:rsidP="00AE68A8"/>
        </w:tc>
        <w:tc>
          <w:tcPr>
            <w:tcW w:w="6611" w:type="dxa"/>
            <w:gridSpan w:val="3"/>
            <w:vMerge/>
          </w:tcPr>
          <w:p w14:paraId="36E033D3" w14:textId="77777777" w:rsidR="00E77B5E" w:rsidRPr="00AE68A8" w:rsidRDefault="00E77B5E" w:rsidP="00AE68A8"/>
        </w:tc>
      </w:tr>
      <w:tr w:rsidR="00E77B5E" w:rsidRPr="00AE68A8" w14:paraId="6F5289A8" w14:textId="77777777" w:rsidTr="00545922">
        <w:trPr>
          <w:trHeight w:val="543"/>
        </w:trPr>
        <w:tc>
          <w:tcPr>
            <w:tcW w:w="720" w:type="dxa"/>
            <w:gridSpan w:val="2"/>
          </w:tcPr>
          <w:p w14:paraId="3C677AB7" w14:textId="77777777" w:rsidR="00E77B5E" w:rsidRPr="00AE68A8" w:rsidRDefault="00E77B5E" w:rsidP="00CC1E8B">
            <w:pPr>
              <w:pStyle w:val="Contact"/>
              <w:rPr>
                <w:noProof/>
              </w:rPr>
            </w:pPr>
          </w:p>
        </w:tc>
        <w:tc>
          <w:tcPr>
            <w:tcW w:w="631" w:type="dxa"/>
            <w:tcMar>
              <w:left w:w="0" w:type="dxa"/>
              <w:right w:w="0" w:type="dxa"/>
            </w:tcMar>
            <w:vAlign w:val="center"/>
          </w:tcPr>
          <w:p w14:paraId="68DB8669" w14:textId="77777777" w:rsidR="00E77B5E" w:rsidRPr="00AE68A8" w:rsidRDefault="0033018F" w:rsidP="00CC1E8B">
            <w:pPr>
              <w:pStyle w:val="Contact"/>
            </w:pPr>
            <w:r w:rsidRPr="00AE68A8">
              <w:rPr>
                <w:noProof/>
              </w:rPr>
              <mc:AlternateContent>
                <mc:Choice Requires="wpg">
                  <w:drawing>
                    <wp:inline distT="0" distB="0" distL="0" distR="0" wp14:anchorId="65B2B8AE" wp14:editId="1463EA11">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111F39"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9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44" o:title="GPS icon"/>
                        <v:path arrowok="t"/>
                      </v:shape>
                      <w10:anchorlock/>
                    </v:group>
                  </w:pict>
                </mc:Fallback>
              </mc:AlternateContent>
            </w:r>
          </w:p>
        </w:tc>
        <w:tc>
          <w:tcPr>
            <w:tcW w:w="2313" w:type="dxa"/>
            <w:vAlign w:val="center"/>
          </w:tcPr>
          <w:p w14:paraId="48C0525F" w14:textId="77777777" w:rsidR="0033018F" w:rsidRPr="0033018F" w:rsidRDefault="0033018F" w:rsidP="0033018F">
            <w:pPr>
              <w:pStyle w:val="Contact"/>
              <w:rPr>
                <w:color w:val="666666" w:themeColor="accent4"/>
                <w:sz w:val="20"/>
                <w:szCs w:val="17"/>
              </w:rPr>
            </w:pPr>
            <w:r w:rsidRPr="0033018F">
              <w:rPr>
                <w:color w:val="666666" w:themeColor="accent4"/>
                <w:sz w:val="20"/>
                <w:szCs w:val="17"/>
              </w:rPr>
              <w:t>Adolis Ramos, BS | She/Her/Hers</w:t>
            </w:r>
          </w:p>
          <w:p w14:paraId="115152CF" w14:textId="77777777" w:rsidR="00AE3852" w:rsidRDefault="00AE3852" w:rsidP="0033018F">
            <w:pPr>
              <w:pStyle w:val="Contact"/>
              <w:rPr>
                <w:color w:val="666666" w:themeColor="accent4"/>
                <w:sz w:val="20"/>
                <w:szCs w:val="17"/>
              </w:rPr>
            </w:pPr>
          </w:p>
          <w:p w14:paraId="1524D364" w14:textId="5E9B9288" w:rsidR="0033018F" w:rsidRPr="0033018F" w:rsidRDefault="0033018F" w:rsidP="0033018F">
            <w:pPr>
              <w:pStyle w:val="Contact"/>
              <w:rPr>
                <w:color w:val="666666" w:themeColor="accent4"/>
                <w:sz w:val="20"/>
                <w:szCs w:val="17"/>
              </w:rPr>
            </w:pPr>
            <w:r w:rsidRPr="0033018F">
              <w:rPr>
                <w:color w:val="666666" w:themeColor="accent4"/>
                <w:sz w:val="20"/>
                <w:szCs w:val="17"/>
              </w:rPr>
              <w:t xml:space="preserve">Program Manager, Northeast Tobacco-Free Community Partnership </w:t>
            </w:r>
          </w:p>
          <w:p w14:paraId="78C6A1BA" w14:textId="77777777" w:rsidR="00AE3852" w:rsidRDefault="00AE3852" w:rsidP="0033018F">
            <w:pPr>
              <w:pStyle w:val="Contact"/>
              <w:rPr>
                <w:color w:val="666666" w:themeColor="accent4"/>
                <w:sz w:val="20"/>
                <w:szCs w:val="17"/>
              </w:rPr>
            </w:pPr>
          </w:p>
          <w:p w14:paraId="40CE64BE" w14:textId="59F15BEF" w:rsidR="0033018F" w:rsidRPr="0033018F" w:rsidRDefault="0033018F" w:rsidP="0033018F">
            <w:pPr>
              <w:pStyle w:val="Contact"/>
              <w:rPr>
                <w:color w:val="666666" w:themeColor="accent4"/>
                <w:sz w:val="20"/>
                <w:szCs w:val="17"/>
              </w:rPr>
            </w:pPr>
            <w:r w:rsidRPr="0033018F">
              <w:rPr>
                <w:color w:val="666666" w:themeColor="accent4"/>
                <w:sz w:val="20"/>
                <w:szCs w:val="17"/>
              </w:rPr>
              <w:t xml:space="preserve">Funded </w:t>
            </w:r>
            <w:r w:rsidR="00AE3852" w:rsidRPr="0033018F">
              <w:rPr>
                <w:color w:val="666666" w:themeColor="accent4"/>
                <w:sz w:val="20"/>
                <w:szCs w:val="17"/>
              </w:rPr>
              <w:t>by</w:t>
            </w:r>
            <w:r w:rsidRPr="0033018F">
              <w:rPr>
                <w:color w:val="666666" w:themeColor="accent4"/>
                <w:sz w:val="20"/>
                <w:szCs w:val="17"/>
              </w:rPr>
              <w:t xml:space="preserve"> The Massachusetts Department </w:t>
            </w:r>
            <w:bookmarkStart w:id="6" w:name="_GoBack"/>
            <w:bookmarkEnd w:id="6"/>
            <w:r w:rsidR="00AE3852" w:rsidRPr="0033018F">
              <w:rPr>
                <w:color w:val="666666" w:themeColor="accent4"/>
                <w:sz w:val="20"/>
                <w:szCs w:val="17"/>
              </w:rPr>
              <w:t>of</w:t>
            </w:r>
            <w:r w:rsidRPr="0033018F">
              <w:rPr>
                <w:color w:val="666666" w:themeColor="accent4"/>
                <w:sz w:val="20"/>
                <w:szCs w:val="17"/>
              </w:rPr>
              <w:t xml:space="preserve"> Public Health </w:t>
            </w:r>
          </w:p>
          <w:p w14:paraId="461AE006" w14:textId="77777777" w:rsidR="00AE3852" w:rsidRDefault="00AE3852" w:rsidP="0033018F">
            <w:pPr>
              <w:pStyle w:val="Information"/>
            </w:pPr>
          </w:p>
          <w:p w14:paraId="48FB9674" w14:textId="39FD510B" w:rsidR="00E77B5E" w:rsidRPr="00AE68A8" w:rsidRDefault="0033018F" w:rsidP="0033018F">
            <w:pPr>
              <w:pStyle w:val="Information"/>
            </w:pPr>
            <w:r w:rsidRPr="0033018F">
              <w:t>Greater Lawrence Family Health Center</w:t>
            </w:r>
          </w:p>
        </w:tc>
        <w:tc>
          <w:tcPr>
            <w:tcW w:w="424" w:type="dxa"/>
            <w:vMerge/>
          </w:tcPr>
          <w:p w14:paraId="76C7BA47" w14:textId="77777777" w:rsidR="00E77B5E" w:rsidRPr="00AE68A8" w:rsidRDefault="00E77B5E" w:rsidP="00AE68A8"/>
        </w:tc>
        <w:tc>
          <w:tcPr>
            <w:tcW w:w="6611" w:type="dxa"/>
            <w:gridSpan w:val="3"/>
            <w:vMerge/>
          </w:tcPr>
          <w:p w14:paraId="67422356" w14:textId="77777777" w:rsidR="00E77B5E" w:rsidRPr="00AE68A8" w:rsidRDefault="00E77B5E" w:rsidP="00AE68A8"/>
        </w:tc>
      </w:tr>
      <w:tr w:rsidR="00E77B5E" w:rsidRPr="00AE68A8" w14:paraId="2EDABDE8" w14:textId="77777777" w:rsidTr="00545922">
        <w:trPr>
          <w:trHeight w:val="183"/>
        </w:trPr>
        <w:tc>
          <w:tcPr>
            <w:tcW w:w="720" w:type="dxa"/>
            <w:gridSpan w:val="2"/>
          </w:tcPr>
          <w:p w14:paraId="4C77F60E" w14:textId="77777777" w:rsidR="00E77B5E" w:rsidRPr="00AE68A8" w:rsidRDefault="00E77B5E" w:rsidP="00AE68A8">
            <w:pPr>
              <w:pStyle w:val="NoSpacing"/>
            </w:pPr>
          </w:p>
        </w:tc>
        <w:tc>
          <w:tcPr>
            <w:tcW w:w="2944" w:type="dxa"/>
            <w:gridSpan w:val="2"/>
            <w:vAlign w:val="center"/>
          </w:tcPr>
          <w:p w14:paraId="31275306" w14:textId="77777777" w:rsidR="00E77B5E" w:rsidRPr="00AE68A8" w:rsidRDefault="00E77B5E" w:rsidP="00AE68A8">
            <w:pPr>
              <w:pStyle w:val="NoSpacing"/>
            </w:pPr>
          </w:p>
        </w:tc>
        <w:tc>
          <w:tcPr>
            <w:tcW w:w="424" w:type="dxa"/>
            <w:vMerge/>
          </w:tcPr>
          <w:p w14:paraId="4CA8E226" w14:textId="77777777" w:rsidR="00E77B5E" w:rsidRPr="00AE68A8" w:rsidRDefault="00E77B5E" w:rsidP="00AE68A8"/>
        </w:tc>
        <w:tc>
          <w:tcPr>
            <w:tcW w:w="6611" w:type="dxa"/>
            <w:gridSpan w:val="3"/>
            <w:vMerge/>
          </w:tcPr>
          <w:p w14:paraId="05F8A4E6" w14:textId="77777777" w:rsidR="00E77B5E" w:rsidRPr="00AE68A8" w:rsidRDefault="00E77B5E" w:rsidP="00AE68A8"/>
        </w:tc>
      </w:tr>
      <w:tr w:rsidR="00E77B5E" w:rsidRPr="00AE68A8" w14:paraId="6356EDB5" w14:textId="77777777" w:rsidTr="00545922">
        <w:trPr>
          <w:trHeight w:val="624"/>
        </w:trPr>
        <w:tc>
          <w:tcPr>
            <w:tcW w:w="720" w:type="dxa"/>
            <w:gridSpan w:val="2"/>
          </w:tcPr>
          <w:p w14:paraId="18B44985" w14:textId="77777777" w:rsidR="00E77B5E" w:rsidRPr="00AE68A8" w:rsidRDefault="00E77B5E" w:rsidP="00CC1E8B">
            <w:pPr>
              <w:pStyle w:val="Contact"/>
              <w:rPr>
                <w:noProof/>
              </w:rPr>
            </w:pPr>
          </w:p>
        </w:tc>
        <w:tc>
          <w:tcPr>
            <w:tcW w:w="631" w:type="dxa"/>
            <w:tcMar>
              <w:left w:w="0" w:type="dxa"/>
              <w:right w:w="0" w:type="dxa"/>
            </w:tcMar>
            <w:vAlign w:val="center"/>
          </w:tcPr>
          <w:p w14:paraId="57753DCB" w14:textId="77777777" w:rsidR="00E77B5E" w:rsidRPr="00AE68A8" w:rsidRDefault="00E77B5E" w:rsidP="00CC1E8B">
            <w:pPr>
              <w:pStyle w:val="Contact"/>
            </w:pPr>
            <w:r w:rsidRPr="00AE68A8">
              <w:rPr>
                <w:noProof/>
              </w:rPr>
              <mc:AlternateContent>
                <mc:Choice Requires="wpg">
                  <w:drawing>
                    <wp:inline distT="0" distB="0" distL="0" distR="0" wp14:anchorId="58175582" wp14:editId="12383312">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240CBF"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z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46" o:title="Phone icon"/>
                        <v:path arrowok="t"/>
                      </v:shape>
                      <w10:anchorlock/>
                    </v:group>
                  </w:pict>
                </mc:Fallback>
              </mc:AlternateContent>
            </w:r>
          </w:p>
        </w:tc>
        <w:tc>
          <w:tcPr>
            <w:tcW w:w="2313" w:type="dxa"/>
            <w:vAlign w:val="center"/>
          </w:tcPr>
          <w:p w14:paraId="47D083B7" w14:textId="77777777" w:rsidR="00E77B5E" w:rsidRPr="00AE68A8" w:rsidRDefault="0033018F" w:rsidP="0033018F">
            <w:pPr>
              <w:pStyle w:val="Information"/>
            </w:pPr>
            <w:r>
              <w:t>978-722-2865</w:t>
            </w:r>
          </w:p>
        </w:tc>
        <w:tc>
          <w:tcPr>
            <w:tcW w:w="424" w:type="dxa"/>
            <w:vMerge/>
          </w:tcPr>
          <w:p w14:paraId="2559DDB2" w14:textId="77777777" w:rsidR="00E77B5E" w:rsidRPr="00AE68A8" w:rsidRDefault="00E77B5E" w:rsidP="00AE68A8"/>
        </w:tc>
        <w:tc>
          <w:tcPr>
            <w:tcW w:w="6611" w:type="dxa"/>
            <w:gridSpan w:val="3"/>
            <w:vMerge/>
          </w:tcPr>
          <w:p w14:paraId="039AC3D1" w14:textId="77777777" w:rsidR="00E77B5E" w:rsidRPr="00AE68A8" w:rsidRDefault="00E77B5E" w:rsidP="00AE68A8"/>
        </w:tc>
      </w:tr>
      <w:tr w:rsidR="00E77B5E" w:rsidRPr="00AE68A8" w14:paraId="67ECE39E" w14:textId="77777777" w:rsidTr="00545922">
        <w:trPr>
          <w:trHeight w:val="183"/>
        </w:trPr>
        <w:tc>
          <w:tcPr>
            <w:tcW w:w="720" w:type="dxa"/>
            <w:gridSpan w:val="2"/>
          </w:tcPr>
          <w:p w14:paraId="18EA2F38" w14:textId="77777777" w:rsidR="00E77B5E" w:rsidRPr="00AE68A8" w:rsidRDefault="00E77B5E" w:rsidP="00AE68A8">
            <w:pPr>
              <w:pStyle w:val="NoSpacing"/>
            </w:pPr>
          </w:p>
        </w:tc>
        <w:tc>
          <w:tcPr>
            <w:tcW w:w="2944" w:type="dxa"/>
            <w:gridSpan w:val="2"/>
            <w:vAlign w:val="center"/>
          </w:tcPr>
          <w:p w14:paraId="6B22317C" w14:textId="77777777" w:rsidR="00E77B5E" w:rsidRPr="00AE68A8" w:rsidRDefault="00E77B5E" w:rsidP="00AE68A8">
            <w:pPr>
              <w:pStyle w:val="NoSpacing"/>
            </w:pPr>
          </w:p>
        </w:tc>
        <w:tc>
          <w:tcPr>
            <w:tcW w:w="424" w:type="dxa"/>
            <w:vMerge/>
          </w:tcPr>
          <w:p w14:paraId="19D16074" w14:textId="77777777" w:rsidR="00E77B5E" w:rsidRPr="00AE68A8" w:rsidRDefault="00E77B5E" w:rsidP="00AE68A8"/>
        </w:tc>
        <w:tc>
          <w:tcPr>
            <w:tcW w:w="6611" w:type="dxa"/>
            <w:gridSpan w:val="3"/>
            <w:vMerge/>
          </w:tcPr>
          <w:p w14:paraId="106E061B" w14:textId="77777777" w:rsidR="00E77B5E" w:rsidRPr="00AE68A8" w:rsidRDefault="00E77B5E" w:rsidP="00AE68A8"/>
        </w:tc>
      </w:tr>
      <w:tr w:rsidR="00E77B5E" w:rsidRPr="00AE68A8" w14:paraId="4039B073" w14:textId="77777777" w:rsidTr="00545922">
        <w:trPr>
          <w:trHeight w:val="633"/>
        </w:trPr>
        <w:tc>
          <w:tcPr>
            <w:tcW w:w="720" w:type="dxa"/>
            <w:gridSpan w:val="2"/>
          </w:tcPr>
          <w:p w14:paraId="05E50BE1" w14:textId="77777777" w:rsidR="00E77B5E" w:rsidRPr="00AE68A8" w:rsidRDefault="00E77B5E" w:rsidP="00CC1E8B">
            <w:pPr>
              <w:pStyle w:val="Contact"/>
              <w:rPr>
                <w:noProof/>
              </w:rPr>
            </w:pPr>
          </w:p>
        </w:tc>
        <w:tc>
          <w:tcPr>
            <w:tcW w:w="631" w:type="dxa"/>
            <w:tcMar>
              <w:left w:w="0" w:type="dxa"/>
              <w:right w:w="0" w:type="dxa"/>
            </w:tcMar>
            <w:vAlign w:val="center"/>
          </w:tcPr>
          <w:p w14:paraId="3F05644C" w14:textId="77777777" w:rsidR="00E77B5E" w:rsidRPr="00AE68A8" w:rsidRDefault="00E77B5E" w:rsidP="00CC1E8B">
            <w:pPr>
              <w:pStyle w:val="Contact"/>
            </w:pPr>
            <w:r w:rsidRPr="00AE68A8">
              <w:rPr>
                <w:noProof/>
              </w:rPr>
              <mc:AlternateContent>
                <mc:Choice Requires="wpg">
                  <w:drawing>
                    <wp:inline distT="0" distB="0" distL="0" distR="0" wp14:anchorId="110C0106" wp14:editId="14900199">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538B029F"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4D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y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48" o:title="Email icon"/>
                        <v:path arrowok="t"/>
                      </v:shape>
                      <w10:anchorlock/>
                    </v:group>
                  </w:pict>
                </mc:Fallback>
              </mc:AlternateContent>
            </w:r>
          </w:p>
        </w:tc>
        <w:tc>
          <w:tcPr>
            <w:tcW w:w="2313" w:type="dxa"/>
            <w:vAlign w:val="center"/>
          </w:tcPr>
          <w:p w14:paraId="4CE57BDE" w14:textId="77777777" w:rsidR="00E77B5E" w:rsidRPr="00AE68A8" w:rsidRDefault="00565A43" w:rsidP="0033018F">
            <w:pPr>
              <w:pStyle w:val="Information"/>
            </w:pPr>
            <w:hyperlink r:id="rId49" w:history="1">
              <w:r w:rsidR="0033018F" w:rsidRPr="0016269C">
                <w:rPr>
                  <w:noProof/>
                  <w:color w:val="1F4E79"/>
                  <w:u w:val="single"/>
                  <w:lang w:val="fr-FR"/>
                </w:rPr>
                <w:t>Adolis.Ramos@glfhc.org</w:t>
              </w:r>
            </w:hyperlink>
          </w:p>
        </w:tc>
        <w:tc>
          <w:tcPr>
            <w:tcW w:w="424" w:type="dxa"/>
            <w:vMerge/>
          </w:tcPr>
          <w:p w14:paraId="1ACDDFB3" w14:textId="77777777" w:rsidR="00E77B5E" w:rsidRPr="00AE68A8" w:rsidRDefault="00E77B5E" w:rsidP="00AE68A8"/>
        </w:tc>
        <w:tc>
          <w:tcPr>
            <w:tcW w:w="6611" w:type="dxa"/>
            <w:gridSpan w:val="3"/>
            <w:vMerge/>
          </w:tcPr>
          <w:p w14:paraId="670B86A7" w14:textId="77777777" w:rsidR="00E77B5E" w:rsidRPr="00AE68A8" w:rsidRDefault="00E77B5E" w:rsidP="00AE68A8"/>
        </w:tc>
      </w:tr>
      <w:tr w:rsidR="00E77B5E" w:rsidRPr="00AE68A8" w14:paraId="14C4A725" w14:textId="77777777" w:rsidTr="00545922">
        <w:trPr>
          <w:trHeight w:val="174"/>
        </w:trPr>
        <w:tc>
          <w:tcPr>
            <w:tcW w:w="720" w:type="dxa"/>
            <w:gridSpan w:val="2"/>
          </w:tcPr>
          <w:p w14:paraId="00330851" w14:textId="77777777" w:rsidR="00E77B5E" w:rsidRPr="00AE68A8" w:rsidRDefault="00E77B5E" w:rsidP="00AE68A8">
            <w:pPr>
              <w:pStyle w:val="NoSpacing"/>
            </w:pPr>
          </w:p>
        </w:tc>
        <w:tc>
          <w:tcPr>
            <w:tcW w:w="2944" w:type="dxa"/>
            <w:gridSpan w:val="2"/>
            <w:vAlign w:val="center"/>
          </w:tcPr>
          <w:p w14:paraId="40D2CB6A" w14:textId="77777777" w:rsidR="00E77B5E" w:rsidRPr="00AE68A8" w:rsidRDefault="00E77B5E" w:rsidP="00AE68A8">
            <w:pPr>
              <w:pStyle w:val="NoSpacing"/>
            </w:pPr>
          </w:p>
        </w:tc>
        <w:tc>
          <w:tcPr>
            <w:tcW w:w="424" w:type="dxa"/>
            <w:vMerge/>
          </w:tcPr>
          <w:p w14:paraId="71D27FFE" w14:textId="77777777" w:rsidR="00E77B5E" w:rsidRPr="00AE68A8" w:rsidRDefault="00E77B5E" w:rsidP="00AE68A8"/>
        </w:tc>
        <w:tc>
          <w:tcPr>
            <w:tcW w:w="6611" w:type="dxa"/>
            <w:gridSpan w:val="3"/>
            <w:vMerge/>
          </w:tcPr>
          <w:p w14:paraId="33851D5F" w14:textId="77777777" w:rsidR="00E77B5E" w:rsidRPr="00AE68A8" w:rsidRDefault="00E77B5E" w:rsidP="00AE68A8"/>
        </w:tc>
      </w:tr>
      <w:tr w:rsidR="00E77B5E" w:rsidRPr="00AE68A8" w14:paraId="76AFC818" w14:textId="77777777" w:rsidTr="00545922">
        <w:trPr>
          <w:trHeight w:val="633"/>
        </w:trPr>
        <w:tc>
          <w:tcPr>
            <w:tcW w:w="720" w:type="dxa"/>
            <w:gridSpan w:val="2"/>
          </w:tcPr>
          <w:p w14:paraId="574D03EB" w14:textId="77777777" w:rsidR="00E77B5E" w:rsidRPr="00AE68A8" w:rsidRDefault="00E77B5E" w:rsidP="00CC1E8B">
            <w:pPr>
              <w:pStyle w:val="Contact"/>
              <w:rPr>
                <w:noProof/>
              </w:rPr>
            </w:pPr>
          </w:p>
        </w:tc>
        <w:tc>
          <w:tcPr>
            <w:tcW w:w="631" w:type="dxa"/>
            <w:tcMar>
              <w:left w:w="0" w:type="dxa"/>
              <w:right w:w="0" w:type="dxa"/>
            </w:tcMar>
            <w:vAlign w:val="center"/>
          </w:tcPr>
          <w:p w14:paraId="409C212B" w14:textId="77777777" w:rsidR="00E77B5E" w:rsidRPr="00AE68A8" w:rsidRDefault="00E77B5E" w:rsidP="00CC1E8B">
            <w:pPr>
              <w:pStyle w:val="Contact"/>
            </w:pPr>
            <w:r w:rsidRPr="00AE68A8">
              <w:rPr>
                <w:noProof/>
              </w:rPr>
              <mc:AlternateContent>
                <mc:Choice Requires="wpg">
                  <w:drawing>
                    <wp:inline distT="0" distB="0" distL="0" distR="0" wp14:anchorId="739A09D2" wp14:editId="7777A2D0">
                      <wp:extent cx="338455" cy="346075"/>
                      <wp:effectExtent l="0" t="0" r="4445" b="0"/>
                      <wp:docPr id="23" name="Group 23" descr="website icon">
                        <a:hlinkClick xmlns:a="http://schemas.openxmlformats.org/drawingml/2006/main" r:id="rId50"/>
                      </wp:docPr>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4F0606" id="Group 23" o:spid="_x0000_s1026" alt="website icon" href="https://www.mass.gov/info-details/get-outraged-and-facts-no-filters#get-outraged!-"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" o:button="t">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52" o:title="website icon"/>
                        <v:path arrowok="t"/>
                      </v:shape>
                      <w10:anchorlock/>
                    </v:group>
                  </w:pict>
                </mc:Fallback>
              </mc:AlternateContent>
            </w:r>
          </w:p>
        </w:tc>
        <w:tc>
          <w:tcPr>
            <w:tcW w:w="2313" w:type="dxa"/>
            <w:tcBorders>
              <w:bottom w:val="single" w:sz="4" w:space="0" w:color="auto"/>
            </w:tcBorders>
            <w:vAlign w:val="center"/>
          </w:tcPr>
          <w:p w14:paraId="40B13D72" w14:textId="77777777" w:rsidR="00E77B5E" w:rsidRPr="00AE68A8" w:rsidRDefault="00565A43" w:rsidP="00AE68A8">
            <w:pPr>
              <w:pStyle w:val="Information"/>
            </w:pPr>
            <w:hyperlink r:id="rId53" w:history="1">
              <w:r w:rsidR="00545922" w:rsidRPr="00545922">
                <w:rPr>
                  <w:rStyle w:val="Hyperlink"/>
                </w:rPr>
                <w:t>Massachusetts Tobacco Cessation and Prevention Program (MTCP)</w:t>
              </w:r>
            </w:hyperlink>
          </w:p>
        </w:tc>
        <w:tc>
          <w:tcPr>
            <w:tcW w:w="424" w:type="dxa"/>
            <w:vMerge/>
          </w:tcPr>
          <w:p w14:paraId="6A8F1B8C" w14:textId="77777777" w:rsidR="00E77B5E" w:rsidRPr="00AE68A8" w:rsidRDefault="00E77B5E" w:rsidP="00AE68A8"/>
        </w:tc>
        <w:tc>
          <w:tcPr>
            <w:tcW w:w="6611" w:type="dxa"/>
            <w:gridSpan w:val="3"/>
            <w:vMerge/>
          </w:tcPr>
          <w:p w14:paraId="0F20C199" w14:textId="77777777" w:rsidR="00E77B5E" w:rsidRPr="00AE68A8" w:rsidRDefault="00E77B5E" w:rsidP="00AE68A8"/>
        </w:tc>
      </w:tr>
      <w:tr w:rsidR="00545922" w:rsidRPr="00AE68A8" w14:paraId="0866A511" w14:textId="77777777" w:rsidTr="00545922">
        <w:trPr>
          <w:gridAfter w:val="2"/>
          <w:wAfter w:w="3664" w:type="dxa"/>
          <w:trHeight w:val="2448"/>
        </w:trPr>
        <w:tc>
          <w:tcPr>
            <w:tcW w:w="424" w:type="dxa"/>
          </w:tcPr>
          <w:p w14:paraId="509C45CA" w14:textId="77777777" w:rsidR="00545922" w:rsidRPr="00AE68A8" w:rsidRDefault="00545922" w:rsidP="00AE68A8"/>
        </w:tc>
        <w:tc>
          <w:tcPr>
            <w:tcW w:w="6611" w:type="dxa"/>
            <w:gridSpan w:val="5"/>
          </w:tcPr>
          <w:p w14:paraId="162E4701" w14:textId="77777777" w:rsidR="00545922" w:rsidRPr="00AE68A8" w:rsidRDefault="00545922" w:rsidP="00AE68A8"/>
        </w:tc>
      </w:tr>
    </w:tbl>
    <w:p w14:paraId="64D73D63" w14:textId="77777777" w:rsidR="007F5B63" w:rsidRPr="00CE1E3D" w:rsidRDefault="007F5B63" w:rsidP="009B591F"/>
    <w:sectPr w:rsidR="007F5B63" w:rsidRPr="00CE1E3D" w:rsidSect="00E77B5E">
      <w:headerReference w:type="default" r:id="rId54"/>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8A13F" w14:textId="77777777" w:rsidR="00565A43" w:rsidRDefault="00565A43" w:rsidP="00590471">
      <w:r>
        <w:separator/>
      </w:r>
    </w:p>
  </w:endnote>
  <w:endnote w:type="continuationSeparator" w:id="0">
    <w:p w14:paraId="60480BC2" w14:textId="77777777" w:rsidR="00565A43" w:rsidRDefault="00565A43"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CC2A8" w14:textId="77777777" w:rsidR="00565A43" w:rsidRDefault="00565A43" w:rsidP="00590471">
      <w:r>
        <w:separator/>
      </w:r>
    </w:p>
  </w:footnote>
  <w:footnote w:type="continuationSeparator" w:id="0">
    <w:p w14:paraId="56FC8488" w14:textId="77777777" w:rsidR="00565A43" w:rsidRDefault="00565A43"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6E4AC"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4A9581DC" wp14:editId="64A3BCB2">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6444F77A"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t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Jk4RuLq156DYb8Z/8LgquJHJ9pQrKJie&#10;e3o/O/w7pl6YyLcWPw4IbKRcPxMN3ris5kipst1ScqJfUnHV7G66T/OlPAQjmWZ/jH4WIp23aYZi&#10;nHdY/VfyHdIF1Nom9kvE0ykVL6UcdflYinejVIUA7X9lYpMjdFjmDwmTt36TB5IfXXbB4/z34xy/&#10;xynVI7Uyz61OAqSmlJmcBNZbXxm06wpGVR5Nra+v7BOtUY6D4TYAyJSqSMI9reFFxor0G6KjT5op&#10;J+E3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4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Y+S40mxdJe&#10;lb+5wyEBOYWMtW94fWhsMdMKKQs6R22Qram6E15xF3XwIvntxziEW4kltM8i2qrqqWNtvwu2bZV7&#10;tNvzbaWqLz7KtlMNSPIFxDN1vDlPY8V/g6YUprUV+EbtfZendziEfiCFth7y+Ti1Mw65JQgDJAdZ&#10;WzmMuFAxh2IQT3+c1AtNbGHit3cdFmK50iFtHDHD87MocK0mwucNLfv77zJiAXd4oCMtWKEa0aFx&#10;nPjIzq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0319740C"/>
    <w:multiLevelType w:val="hybridMultilevel"/>
    <w:tmpl w:val="C68A1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2584D"/>
    <w:multiLevelType w:val="multilevel"/>
    <w:tmpl w:val="A5CC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4040F"/>
    <w:multiLevelType w:val="multilevel"/>
    <w:tmpl w:val="DDF21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4C0E1A"/>
    <w:multiLevelType w:val="hybridMultilevel"/>
    <w:tmpl w:val="0EEC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1A550A"/>
    <w:multiLevelType w:val="hybridMultilevel"/>
    <w:tmpl w:val="6232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4C5157"/>
    <w:multiLevelType w:val="multilevel"/>
    <w:tmpl w:val="5D82B3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4"/>
  </w:num>
  <w:num w:numId="4">
    <w:abstractNumId w:val="7"/>
  </w:num>
  <w:num w:numId="5">
    <w:abstractNumId w:val="6"/>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18F"/>
    <w:rsid w:val="00055B72"/>
    <w:rsid w:val="00060042"/>
    <w:rsid w:val="0008685D"/>
    <w:rsid w:val="00112FD7"/>
    <w:rsid w:val="001253DD"/>
    <w:rsid w:val="00150ABD"/>
    <w:rsid w:val="00222466"/>
    <w:rsid w:val="00236632"/>
    <w:rsid w:val="0029260E"/>
    <w:rsid w:val="002B4549"/>
    <w:rsid w:val="00310F17"/>
    <w:rsid w:val="0033018F"/>
    <w:rsid w:val="003326CB"/>
    <w:rsid w:val="00376291"/>
    <w:rsid w:val="003763B9"/>
    <w:rsid w:val="00380FD1"/>
    <w:rsid w:val="00383D02"/>
    <w:rsid w:val="00384CE1"/>
    <w:rsid w:val="004E158A"/>
    <w:rsid w:val="005263F7"/>
    <w:rsid w:val="00545922"/>
    <w:rsid w:val="005471D7"/>
    <w:rsid w:val="00565A43"/>
    <w:rsid w:val="00565C77"/>
    <w:rsid w:val="0056708E"/>
    <w:rsid w:val="005801E5"/>
    <w:rsid w:val="00590471"/>
    <w:rsid w:val="005D01FA"/>
    <w:rsid w:val="005D45DC"/>
    <w:rsid w:val="006716D8"/>
    <w:rsid w:val="006920F0"/>
    <w:rsid w:val="006C020C"/>
    <w:rsid w:val="006D79A8"/>
    <w:rsid w:val="007575B6"/>
    <w:rsid w:val="007F5B63"/>
    <w:rsid w:val="00803A0A"/>
    <w:rsid w:val="00846CB9"/>
    <w:rsid w:val="008A1E6E"/>
    <w:rsid w:val="008B108C"/>
    <w:rsid w:val="008C2CFC"/>
    <w:rsid w:val="009475DC"/>
    <w:rsid w:val="00967B93"/>
    <w:rsid w:val="009B591F"/>
    <w:rsid w:val="00A31B16"/>
    <w:rsid w:val="00AE3852"/>
    <w:rsid w:val="00AE68A8"/>
    <w:rsid w:val="00B6466C"/>
    <w:rsid w:val="00B76CDA"/>
    <w:rsid w:val="00C14078"/>
    <w:rsid w:val="00C83A18"/>
    <w:rsid w:val="00CC1E8B"/>
    <w:rsid w:val="00CD2321"/>
    <w:rsid w:val="00CE1E3D"/>
    <w:rsid w:val="00D053FA"/>
    <w:rsid w:val="00D26515"/>
    <w:rsid w:val="00E26AED"/>
    <w:rsid w:val="00E73AB8"/>
    <w:rsid w:val="00E77B5E"/>
    <w:rsid w:val="00E90A60"/>
    <w:rsid w:val="00ED47F7"/>
    <w:rsid w:val="00EE7E09"/>
    <w:rsid w:val="00F0223C"/>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8312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basedOn w:val="DefaultParagraphFont"/>
    <w:uiPriority w:val="99"/>
    <w:unhideWhenUsed/>
    <w:rsid w:val="003301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proofpoint.com/v2/url?u=https-3A__massclearinghouse.ehs.state.ma.us_category_Vaping.html&amp;d=DwMGaQ&amp;c=gvTrvVRKKFToocA49JzvN15NyFJ-Q4li1d1cSaW7yf8&amp;r=0BEoBiashncHNvC80LiC1A-xGlLH8bSbVoHH8geSvm4&amp;m=U7fQMmNGEFIVqRtnaYlpVvG7yyN_kp7pzCrGbWgwfUo&amp;s=fWKtmc06RF42hCJo9_gz6NHll-00JcM-zGfQe9LH3z0&amp;e=" TargetMode="External"/><Relationship Id="rId18" Type="http://schemas.openxmlformats.org/officeDocument/2006/relationships/hyperlink" Target="https://www.mass.gov/info-details/information-about-student-vaping-for-curriculum-coordinators-health-educators-and-teachers" TargetMode="External"/><Relationship Id="rId26" Type="http://schemas.openxmlformats.org/officeDocument/2006/relationships/hyperlink" Target="mailto:ccaminiti@hria.org" TargetMode="External"/><Relationship Id="rId39" Type="http://schemas.openxmlformats.org/officeDocument/2006/relationships/hyperlink" Target="https://excommunity.becomeanex.org/" TargetMode="External"/><Relationship Id="rId21" Type="http://schemas.openxmlformats.org/officeDocument/2006/relationships/hyperlink" Target="https://catch.org/program/vaping-prevention/?gclid=CjwKCAiAxvGfBhB-EiwAMPakqj_BRhgfKrhdiotnFjdQ8HNtr_hUb18ur5tBmoHt23r-SwcwpoMWRxoCD5YQAvD_BwE" TargetMode="External"/><Relationship Id="rId34" Type="http://schemas.openxmlformats.org/officeDocument/2006/relationships/hyperlink" Target="http://www.thisisquitting.com/" TargetMode="External"/><Relationship Id="rId42" Type="http://schemas.openxmlformats.org/officeDocument/2006/relationships/hyperlink" Target="https://www.freedomfromsmoking.org/" TargetMode="External"/><Relationship Id="rId47" Type="http://schemas.openxmlformats.org/officeDocument/2006/relationships/image" Target="media/image6.png"/><Relationship Id="rId50" Type="http://schemas.openxmlformats.org/officeDocument/2006/relationships/hyperlink" Target="https://www.mass.gov/info-details/get-outraged-and-facts-no-filters#get-outraged!-"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ylifemyquit.com/Resource_pages/resources" TargetMode="External"/><Relationship Id="rId29" Type="http://schemas.openxmlformats.org/officeDocument/2006/relationships/hyperlink" Target="https://www.youtube.com/watch?v=X-GVCruG-iY&amp;list=PL54knlBH64ACbx-3ufAxQ8skynDuaXIyp&amp;index=3" TargetMode="External"/><Relationship Id="rId11" Type="http://schemas.openxmlformats.org/officeDocument/2006/relationships/image" Target="media/image1.jpeg"/><Relationship Id="rId24" Type="http://schemas.openxmlformats.org/officeDocument/2006/relationships/hyperlink" Target="https://www.mass.gov/tool-kit/get-outraged-toolkit" TargetMode="External"/><Relationship Id="rId32" Type="http://schemas.openxmlformats.org/officeDocument/2006/relationships/hyperlink" Target="https://www.youtube.com/watch?v=OTpdnAOtSHI" TargetMode="External"/><Relationship Id="rId37" Type="http://schemas.openxmlformats.org/officeDocument/2006/relationships/hyperlink" Target="http://www.getoutraged.org/" TargetMode="External"/><Relationship Id="rId40" Type="http://schemas.openxmlformats.org/officeDocument/2006/relationships/hyperlink" Target="tel:1-800-784-8669" TargetMode="External"/><Relationship Id="rId45" Type="http://schemas.openxmlformats.org/officeDocument/2006/relationships/image" Target="media/image4.png"/><Relationship Id="rId53" Type="http://schemas.openxmlformats.org/officeDocument/2006/relationships/hyperlink" Target="https://www.mass.gov/massachusetts-tobacco-cessation-and-prevention-program-mtcp"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urldefense.proofpoint.com/v2/url?u=https-3A__www.scholastic.com_youthvapingrisks_index.html&amp;d=DwMFAw&amp;c=gvTrvVRKKFToocA49JzvN15NyFJ-Q4li1d1cSaW7yf8&amp;r=0BEoBiashncHNvC80LiC1A-xGlLH8bSbVoHH8geSvm4&amp;m=ZzxahLSg7ZbVdsAq91A6V3jIQioIWHeuG4M0SBn0nYbJznAVoxwawa9oE7wjfgGn&amp;s=f4aNhy4b1sU6gPkHPpSaaZhqxE2xpobJZnuJ5l9K0iE&amp;e=" TargetMode="External"/><Relationship Id="rId31" Type="http://schemas.openxmlformats.org/officeDocument/2006/relationships/hyperlink" Target="https://www.youtube.com/watch?v=U3yZModb6F8&amp;list=PL54knlBH64AB7A0_j9tRtnvh9gjych8mn&amp;index=5" TargetMode="External"/><Relationship Id="rId44" Type="http://schemas.openxmlformats.org/officeDocument/2006/relationships/image" Target="media/image3.png"/><Relationship Id="rId52"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rldefense.proofpoint.com/v2/url?u=https-3A__massclearinghouse.ehs.state.ma.us_PROG-2DTOB_TC3488.html&amp;d=DwMGaQ&amp;c=gvTrvVRKKFToocA49JzvN15NyFJ-Q4li1d1cSaW7yf8&amp;r=0BEoBiashncHNvC80LiC1A-xGlLH8bSbVoHH8geSvm4&amp;m=U7fQMmNGEFIVqRtnaYlpVvG7yyN_kp7pzCrGbWgwfUo&amp;s=yRXdlWBZMJFAvS81W_YGe1TYZuAi_HU84i_2NguYrHE&amp;e=" TargetMode="External"/><Relationship Id="rId22" Type="http://schemas.openxmlformats.org/officeDocument/2006/relationships/hyperlink" Target="https://urldefense.proofpoint.com/v2/url?u=https-3A__t.e2ma.net_click_i89b3i_23v10am_2jomwrb&amp;d=DwMFaQ&amp;c=vnpQElNyBvDURQSkHWTQ4g&amp;r=VGE93wqL3ByZfO8SOlB8f9Pk0rDmp2PapreIzQ8mGMs&amp;m=UHuuQ8_I5hQtkip-9ZJ6vH83qJWDXWLqIGaTIOKOP7ev8K9rSH_XpkcMwXDXOiyq&amp;s=HAS_R2ZIIDGUAnk_ukEVW3o1k0VVGgwqTg6Ms425jiM&amp;e=" TargetMode="External"/><Relationship Id="rId27" Type="http://schemas.openxmlformats.org/officeDocument/2006/relationships/hyperlink" Target="https://urldefense.proofpoint.com/v2/url?u=https-3A__www.lung.org_quit-2Dsmoking_helping-2Dteens-2Dquit_indepth&amp;d=DwMFAw&amp;c=gvTrvVRKKFToocA49JzvN15NyFJ-Q4li1d1cSaW7yf8&amp;r=0BEoBiashncHNvC80LiC1A-xGlLH8bSbVoHH8geSvm4&amp;m=ZzxahLSg7ZbVdsAq91A6V3jIQioIWHeuG4M0SBn0nYbJznAVoxwawa9oE7wjfgGn&amp;s=p_A2mJa6FLOyRgdPPLXHmHNMLylMj1lc-pFWRnJxvL8&amp;e=" TargetMode="External"/><Relationship Id="rId30" Type="http://schemas.openxmlformats.org/officeDocument/2006/relationships/hyperlink" Target="https://www.youtube.com/watch?v=61qY4ooWWvE&amp;list=PL54knlBH64ACEFZN4nHWKg5vCardpBbOi" TargetMode="External"/><Relationship Id="rId35" Type="http://schemas.openxmlformats.org/officeDocument/2006/relationships/hyperlink" Target="http://www.mylifemyquit.com/"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yperlink" Target="https://massclearinghouse.ehs.state.ma.us/" TargetMode="External"/><Relationship Id="rId17" Type="http://schemas.openxmlformats.org/officeDocument/2006/relationships/hyperlink" Target="https://www.thetruth.com/about-truth/collaboration/this-is-quitting" TargetMode="External"/><Relationship Id="rId25" Type="http://schemas.openxmlformats.org/officeDocument/2006/relationships/hyperlink" Target="file:///C:\Users\adramos\AppData\Local\Microsoft\Windows\INetCache\Content.Outlook\F2R34EP0\the84.org" TargetMode="External"/><Relationship Id="rId33" Type="http://schemas.openxmlformats.org/officeDocument/2006/relationships/hyperlink" Target="https://www.youtube.com/playlist?list=PLDVVQDN6OECnda9dCkVVUhZXOQoSwQ-FK" TargetMode="External"/><Relationship Id="rId38" Type="http://schemas.openxmlformats.org/officeDocument/2006/relationships/hyperlink" Target="file:///C:\Users\adramos\AppData\Local\Microsoft\Windows\INetCache\Content.Outlook\F2R34EP0\www.Notforme.org" TargetMode="External"/><Relationship Id="rId46" Type="http://schemas.openxmlformats.org/officeDocument/2006/relationships/image" Target="media/image5.png"/><Relationship Id="rId20" Type="http://schemas.openxmlformats.org/officeDocument/2006/relationships/hyperlink" Target="https://urldefense.proofpoint.com/v2/url?u=https-3A__med.stanford.edu_tobaccopreventiontoolkit-2Dold_curriculums_Remote-2DLearningCurriculum.html&amp;d=DwMFAw&amp;c=gvTrvVRKKFToocA49JzvN15NyFJ-Q4li1d1cSaW7yf8&amp;r=0BEoBiashncHNvC80LiC1A-xGlLH8bSbVoHH8geSvm4&amp;m=ZzxahLSg7ZbVdsAq91A6V3jIQioIWHeuG4M0SBn0nYbJznAVoxwawa9oE7wjfgGn&amp;s=jx6HpNhRzM8aReBgQi2rfk585ESOq-a0H0QjEJq0Zfw&amp;e=" TargetMode="External"/><Relationship Id="rId41" Type="http://schemas.openxmlformats.org/officeDocument/2006/relationships/hyperlink" Target="tel:1-800-784-8669"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rldefense.proofpoint.com/v2/url?u=https-3A__massclearinghouse.ehs.state.ma.us_PROG-2DTOB_TC3485.html&amp;d=DwMGaQ&amp;c=gvTrvVRKKFToocA49JzvN15NyFJ-Q4li1d1cSaW7yf8&amp;r=0BEoBiashncHNvC80LiC1A-xGlLH8bSbVoHH8geSvm4&amp;m=U7fQMmNGEFIVqRtnaYlpVvG7yyN_kp7pzCrGbWgwfUo&amp;s=iH4wYBtsLwk8fJHRMxo9htchfC4Ix2jyOJVfU_lnhxU&amp;e=" TargetMode="External"/><Relationship Id="rId23" Type="http://schemas.openxmlformats.org/officeDocument/2006/relationships/hyperlink" Target="https://www.cdc.gov/tobacco/basic_information/e-cigarettes/youth-guide-to-e-cigarettes-presentation.html" TargetMode="External"/><Relationship Id="rId28" Type="http://schemas.openxmlformats.org/officeDocument/2006/relationships/hyperlink" Target="https://youtu.be/ZF8gSymv8SE" TargetMode="External"/><Relationship Id="rId36" Type="http://schemas.openxmlformats.org/officeDocument/2006/relationships/hyperlink" Target="http://makesmokinghistory.org/dangers-of-vaping/help-youth-quit/" TargetMode="External"/><Relationship Id="rId49" Type="http://schemas.openxmlformats.org/officeDocument/2006/relationships/hyperlink" Target="mailto:Adolis.Ramos@glfh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amos\AppData\Roaming\Microsoft\Templates\Blue%20spheres%20cover%20letter.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E4ABDF2EFF704E9566CF55C45F11DD" ma:contentTypeVersion="7" ma:contentTypeDescription="Create a new document." ma:contentTypeScope="" ma:versionID="53db50fbfa6c6fa7923977b26f455e7b">
  <xsd:schema xmlns:xsd="http://www.w3.org/2001/XMLSchema" xmlns:xs="http://www.w3.org/2001/XMLSchema" xmlns:p="http://schemas.microsoft.com/office/2006/metadata/properties" xmlns:ns3="e9a01ac7-60dc-4846-8382-aa88f8caad4f" xmlns:ns4="cdca183b-ec34-4971-bd64-b3ca0664b2de" targetNamespace="http://schemas.microsoft.com/office/2006/metadata/properties" ma:root="true" ma:fieldsID="fdf06fcf794c52c66a675fab6a76957f" ns3:_="" ns4:_="">
    <xsd:import namespace="e9a01ac7-60dc-4846-8382-aa88f8caad4f"/>
    <xsd:import namespace="cdca183b-ec34-4971-bd64-b3ca0664b2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01ac7-60dc-4846-8382-aa88f8caa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ca183b-ec34-4971-bd64-b3ca0664b2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9a01ac7-60dc-4846-8382-aa88f8caad4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863ADD82-B560-4309-8413-312F2C8C7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a01ac7-60dc-4846-8382-aa88f8caad4f"/>
    <ds:schemaRef ds:uri="cdca183b-ec34-4971-bd64-b3ca0664b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e9a01ac7-60dc-4846-8382-aa88f8caad4f"/>
  </ds:schemaRefs>
</ds:datastoreItem>
</file>

<file path=customXml/itemProps4.xml><?xml version="1.0" encoding="utf-8"?>
<ds:datastoreItem xmlns:ds="http://schemas.openxmlformats.org/officeDocument/2006/customXml" ds:itemID="{BC4B4E3C-E60A-4EB0-8EB1-D9AE117A2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4</Pages>
  <Words>1397</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2024-03-22T14:53:00Z</dcterms:created>
  <dcterms:modified xsi:type="dcterms:W3CDTF">2024-03-22T14:53:00Z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0x0101004AE4ABDF2EFF704E9566CF55C45F11DD</vt:lpwstr>
  </property>
</Properties>
</file>